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B6" w:rsidRDefault="000A0AB6" w:rsidP="00017816">
      <w:pPr>
        <w:ind w:right="567"/>
        <w:jc w:val="lowKashida"/>
        <w:rPr>
          <w:rFonts w:ascii="Arial" w:hAnsi="Arial"/>
        </w:rPr>
      </w:pPr>
      <w:bookmarkStart w:id="0" w:name="_GoBack"/>
      <w:bookmarkEnd w:id="0"/>
    </w:p>
    <w:p w:rsidR="00A5520D" w:rsidRDefault="00A5520D" w:rsidP="00017816">
      <w:pPr>
        <w:ind w:right="567"/>
        <w:jc w:val="lowKashida"/>
        <w:rPr>
          <w:rFonts w:ascii="Arial" w:hAnsi="Arial"/>
        </w:rPr>
      </w:pPr>
    </w:p>
    <w:p w:rsidR="00D301C7" w:rsidRDefault="00D301C7" w:rsidP="0018782D">
      <w:pPr>
        <w:ind w:right="567"/>
        <w:jc w:val="lowKashida"/>
        <w:rPr>
          <w:rFonts w:ascii="OldEnglish" w:hAnsi="OldEnglish" w:cs="OldEnglish"/>
          <w:color w:val="800000"/>
          <w:sz w:val="16"/>
          <w:szCs w:val="16"/>
        </w:rPr>
      </w:pPr>
    </w:p>
    <w:p w:rsidR="00D301C7" w:rsidRPr="00640E82" w:rsidRDefault="00D301C7" w:rsidP="0018782D">
      <w:pPr>
        <w:ind w:right="567"/>
        <w:jc w:val="lowKashida"/>
        <w:rPr>
          <w:rFonts w:ascii="OldEnglish" w:hAnsi="OldEnglish" w:cs="OldEnglish"/>
          <w:color w:val="800000"/>
          <w:sz w:val="16"/>
          <w:szCs w:val="16"/>
        </w:rPr>
      </w:pPr>
    </w:p>
    <w:p w:rsidR="00893661" w:rsidRPr="001E200D" w:rsidRDefault="00AE3185" w:rsidP="0029142B">
      <w:pPr>
        <w:pStyle w:val="Titre"/>
        <w:rPr>
          <w:rFonts w:ascii="Elfring-Elite" w:hAnsi="Elfring-Elite" w:cs="Elfring-Elite"/>
          <w:color w:val="800000"/>
          <w:szCs w:val="36"/>
        </w:rPr>
      </w:pPr>
      <w:r>
        <w:rPr>
          <w:rFonts w:ascii="OldEnglish" w:hAnsi="OldEnglish"/>
          <w:noProof/>
          <w:color w:val="800000"/>
          <w:szCs w:val="36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-62865</wp:posOffset>
                </wp:positionV>
                <wp:extent cx="6858000" cy="914400"/>
                <wp:effectExtent l="14605" t="13335" r="61595" b="53340"/>
                <wp:wrapNone/>
                <wp:docPr id="1" name="AutoShape 2" descr="Toi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144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10"/>
                          <a:srcRect/>
                          <a:tile tx="0" ty="0" sx="100000" sy="100000" flip="none" algn="tl"/>
                        </a:blip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63500" dir="2212194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21" alt="Description : Toile" style="position:absolute;margin-left:16.9pt;margin-top:-4.95pt;width:540pt;height:1in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" o:allowincell="f" strokeweight="1.5pt">
                <v:fill r:id="rId11" o:title="Toile" recolor="t" type="tile"/>
                <v:shadow on="t" offset="4pt,3pt"/>
              </v:shape>
            </w:pict>
          </mc:Fallback>
        </mc:AlternateContent>
      </w:r>
      <w:r w:rsidR="00893661" w:rsidRPr="001E200D">
        <w:rPr>
          <w:rFonts w:ascii="OldEnglish" w:hAnsi="OldEnglish" w:cs="OldEnglish"/>
          <w:color w:val="800000"/>
          <w:szCs w:val="36"/>
        </w:rPr>
        <w:t>C</w:t>
      </w:r>
      <w:r w:rsidR="00893661" w:rsidRPr="001E200D">
        <w:rPr>
          <w:rFonts w:ascii="Elfring-Elite" w:hAnsi="Elfring-Elite" w:cs="Elfring-Elite"/>
          <w:color w:val="800000"/>
          <w:szCs w:val="36"/>
        </w:rPr>
        <w:t xml:space="preserve">omposition du dossier d’inscription des Médecins </w:t>
      </w:r>
    </w:p>
    <w:p w:rsidR="00893661" w:rsidRPr="001E200D" w:rsidRDefault="00893661" w:rsidP="00893661">
      <w:pPr>
        <w:jc w:val="center"/>
        <w:rPr>
          <w:b/>
          <w:bCs/>
          <w:sz w:val="36"/>
          <w:szCs w:val="36"/>
        </w:rPr>
      </w:pPr>
      <w:r w:rsidRPr="001E200D">
        <w:rPr>
          <w:rFonts w:ascii="Elfring-Elite" w:hAnsi="Elfring-Elite" w:cs="Elfring-Elite"/>
          <w:b/>
          <w:bCs/>
          <w:color w:val="800000"/>
          <w:sz w:val="36"/>
          <w:szCs w:val="36"/>
        </w:rPr>
        <w:t>au tableau de l’Ordre National des Médecins</w:t>
      </w:r>
    </w:p>
    <w:p w:rsidR="00893661" w:rsidRDefault="00893661" w:rsidP="00893661">
      <w:pPr>
        <w:rPr>
          <w:sz w:val="28"/>
          <w:szCs w:val="28"/>
        </w:rPr>
      </w:pPr>
    </w:p>
    <w:p w:rsidR="003541CD" w:rsidRDefault="003541CD" w:rsidP="009D32E3">
      <w:pPr>
        <w:spacing w:line="276" w:lineRule="auto"/>
        <w:ind w:left="567" w:firstLine="284"/>
        <w:jc w:val="both"/>
        <w:rPr>
          <w:color w:val="000080"/>
          <w:sz w:val="24"/>
        </w:rPr>
      </w:pPr>
    </w:p>
    <w:p w:rsidR="003323D1" w:rsidRDefault="003323D1" w:rsidP="009D32E3">
      <w:pPr>
        <w:spacing w:line="276" w:lineRule="auto"/>
        <w:ind w:left="567" w:firstLine="284"/>
        <w:jc w:val="both"/>
        <w:rPr>
          <w:color w:val="000080"/>
          <w:sz w:val="24"/>
        </w:rPr>
      </w:pPr>
    </w:p>
    <w:p w:rsidR="005F76B7" w:rsidRDefault="00893661" w:rsidP="004153A8">
      <w:pPr>
        <w:spacing w:line="276" w:lineRule="auto"/>
        <w:ind w:left="567" w:right="566" w:firstLine="426"/>
        <w:jc w:val="both"/>
        <w:rPr>
          <w:color w:val="000080"/>
          <w:sz w:val="24"/>
        </w:rPr>
      </w:pPr>
      <w:r w:rsidRPr="0069229D">
        <w:rPr>
          <w:color w:val="000080"/>
          <w:sz w:val="24"/>
        </w:rPr>
        <w:t xml:space="preserve">Tout médecin marocain sollicitant son </w:t>
      </w:r>
      <w:r w:rsidRPr="007A1CCF">
        <w:rPr>
          <w:color w:val="244061"/>
          <w:sz w:val="24"/>
        </w:rPr>
        <w:t>inscription</w:t>
      </w:r>
      <w:r w:rsidRPr="0069229D">
        <w:rPr>
          <w:color w:val="000080"/>
          <w:sz w:val="24"/>
        </w:rPr>
        <w:t xml:space="preserve"> au tableau de l’Ordre National des Médecins</w:t>
      </w:r>
      <w:r w:rsidR="0095366D">
        <w:rPr>
          <w:color w:val="000080"/>
          <w:sz w:val="24"/>
        </w:rPr>
        <w:t>*</w:t>
      </w:r>
      <w:r w:rsidRPr="0069229D">
        <w:rPr>
          <w:color w:val="000080"/>
          <w:sz w:val="24"/>
        </w:rPr>
        <w:t xml:space="preserve"> est appelé</w:t>
      </w:r>
      <w:r w:rsidR="004153A8">
        <w:rPr>
          <w:color w:val="000080"/>
          <w:sz w:val="24"/>
        </w:rPr>
        <w:t xml:space="preserve"> </w:t>
      </w:r>
      <w:r w:rsidRPr="0069229D">
        <w:rPr>
          <w:color w:val="000080"/>
          <w:sz w:val="24"/>
        </w:rPr>
        <w:t xml:space="preserve">à fournir </w:t>
      </w:r>
      <w:r w:rsidRPr="00A2433A">
        <w:rPr>
          <w:b/>
          <w:bCs/>
          <w:color w:val="000080"/>
          <w:sz w:val="24"/>
          <w:u w:val="single"/>
        </w:rPr>
        <w:t>un dossier</w:t>
      </w:r>
      <w:r w:rsidRPr="0069229D">
        <w:rPr>
          <w:color w:val="000080"/>
          <w:sz w:val="24"/>
        </w:rPr>
        <w:t xml:space="preserve"> </w:t>
      </w:r>
      <w:r w:rsidR="00F64189" w:rsidRPr="0069229D">
        <w:rPr>
          <w:color w:val="000080"/>
          <w:sz w:val="24"/>
        </w:rPr>
        <w:t>au nive</w:t>
      </w:r>
      <w:r w:rsidR="00F64189">
        <w:rPr>
          <w:color w:val="000080"/>
          <w:sz w:val="24"/>
        </w:rPr>
        <w:t>au du Conseil Régional concerné comportant</w:t>
      </w:r>
      <w:r w:rsidR="007F4F07" w:rsidRPr="0069229D">
        <w:rPr>
          <w:color w:val="000080"/>
          <w:sz w:val="24"/>
        </w:rPr>
        <w:t xml:space="preserve"> les</w:t>
      </w:r>
      <w:r w:rsidRPr="0069229D">
        <w:rPr>
          <w:color w:val="000080"/>
          <w:sz w:val="24"/>
        </w:rPr>
        <w:t xml:space="preserve"> pièces suivantes</w:t>
      </w:r>
      <w:r w:rsidR="00F64189">
        <w:rPr>
          <w:color w:val="000080"/>
          <w:sz w:val="24"/>
        </w:rPr>
        <w:t> :</w:t>
      </w:r>
      <w:r w:rsidRPr="0069229D">
        <w:rPr>
          <w:color w:val="000080"/>
          <w:sz w:val="24"/>
        </w:rPr>
        <w:t xml:space="preserve"> </w:t>
      </w:r>
    </w:p>
    <w:p w:rsidR="0069229D" w:rsidRPr="00640E82" w:rsidRDefault="0069229D" w:rsidP="0069229D">
      <w:pPr>
        <w:pStyle w:val="Retraitcorpsdetexte"/>
        <w:ind w:left="709"/>
        <w:jc w:val="both"/>
        <w:rPr>
          <w:color w:val="800080"/>
          <w:sz w:val="16"/>
          <w:szCs w:val="16"/>
        </w:rPr>
      </w:pPr>
    </w:p>
    <w:p w:rsidR="00973A90" w:rsidRPr="0095366D" w:rsidRDefault="00973A90" w:rsidP="00D02CB3">
      <w:pPr>
        <w:numPr>
          <w:ilvl w:val="0"/>
          <w:numId w:val="20"/>
        </w:numPr>
        <w:spacing w:line="288" w:lineRule="auto"/>
        <w:jc w:val="both"/>
        <w:rPr>
          <w:sz w:val="24"/>
        </w:rPr>
      </w:pPr>
      <w:r w:rsidRPr="00F64189">
        <w:rPr>
          <w:sz w:val="24"/>
        </w:rPr>
        <w:t xml:space="preserve">Une demande d’inscription </w:t>
      </w:r>
      <w:r w:rsidR="00192927" w:rsidRPr="00EA265F">
        <w:rPr>
          <w:color w:val="1F497D"/>
          <w:szCs w:val="20"/>
        </w:rPr>
        <w:t>(</w:t>
      </w:r>
      <w:r w:rsidR="006B2D3D" w:rsidRPr="00EA265F">
        <w:rPr>
          <w:b/>
          <w:bCs/>
          <w:i/>
          <w:iCs/>
          <w:color w:val="1F497D"/>
          <w:szCs w:val="20"/>
        </w:rPr>
        <w:t>I</w:t>
      </w:r>
      <w:r w:rsidR="00D02CB3" w:rsidRPr="00EA265F">
        <w:rPr>
          <w:b/>
          <w:bCs/>
          <w:i/>
          <w:iCs/>
          <w:color w:val="1F497D"/>
          <w:szCs w:val="20"/>
        </w:rPr>
        <w:t>M</w:t>
      </w:r>
      <w:r w:rsidR="006B2D3D" w:rsidRPr="00EA265F">
        <w:rPr>
          <w:b/>
          <w:bCs/>
          <w:i/>
          <w:iCs/>
          <w:color w:val="1F497D"/>
          <w:szCs w:val="20"/>
        </w:rPr>
        <w:t xml:space="preserve"> 01</w:t>
      </w:r>
      <w:r w:rsidR="00192927" w:rsidRPr="00EA265F">
        <w:rPr>
          <w:b/>
          <w:bCs/>
          <w:i/>
          <w:iCs/>
          <w:color w:val="1F497D"/>
          <w:szCs w:val="20"/>
        </w:rPr>
        <w:t>)</w:t>
      </w:r>
    </w:p>
    <w:p w:rsidR="00AE66DD" w:rsidRPr="000442E6" w:rsidRDefault="00F64189" w:rsidP="004153A8">
      <w:pPr>
        <w:numPr>
          <w:ilvl w:val="0"/>
          <w:numId w:val="20"/>
        </w:numPr>
        <w:tabs>
          <w:tab w:val="left" w:pos="1134"/>
        </w:tabs>
        <w:spacing w:line="288" w:lineRule="auto"/>
        <w:ind w:right="566"/>
        <w:jc w:val="both"/>
        <w:rPr>
          <w:color w:val="000000"/>
          <w:spacing w:val="-4"/>
          <w:sz w:val="24"/>
        </w:rPr>
      </w:pPr>
      <w:r>
        <w:rPr>
          <w:spacing w:val="-4"/>
          <w:sz w:val="24"/>
        </w:rPr>
        <w:t xml:space="preserve">Une </w:t>
      </w:r>
      <w:r w:rsidR="000442E6">
        <w:rPr>
          <w:spacing w:val="-4"/>
          <w:sz w:val="24"/>
        </w:rPr>
        <w:t>copie du</w:t>
      </w:r>
      <w:r w:rsidR="00AE66DD" w:rsidRPr="009D32E3">
        <w:rPr>
          <w:color w:val="548DD4"/>
          <w:spacing w:val="-4"/>
          <w:sz w:val="24"/>
        </w:rPr>
        <w:t xml:space="preserve"> </w:t>
      </w:r>
      <w:r w:rsidR="00C1751F" w:rsidRPr="009D32E3">
        <w:rPr>
          <w:spacing w:val="-4"/>
          <w:sz w:val="24"/>
        </w:rPr>
        <w:t>d</w:t>
      </w:r>
      <w:r w:rsidR="00AE66DD" w:rsidRPr="009D32E3">
        <w:rPr>
          <w:color w:val="000000"/>
          <w:spacing w:val="-4"/>
          <w:sz w:val="24"/>
        </w:rPr>
        <w:t xml:space="preserve">iplôme de docteur en médecine </w:t>
      </w:r>
      <w:r w:rsidR="008F3B2B">
        <w:rPr>
          <w:color w:val="000000"/>
          <w:spacing w:val="-4"/>
          <w:sz w:val="24"/>
        </w:rPr>
        <w:t>ou</w:t>
      </w:r>
      <w:r w:rsidR="00AE66DD" w:rsidRPr="009D32E3">
        <w:rPr>
          <w:color w:val="000000"/>
          <w:spacing w:val="-4"/>
          <w:sz w:val="24"/>
        </w:rPr>
        <w:t xml:space="preserve"> </w:t>
      </w:r>
      <w:r w:rsidR="001C79E4" w:rsidRPr="009D32E3">
        <w:rPr>
          <w:color w:val="000000"/>
          <w:spacing w:val="-4"/>
          <w:sz w:val="24"/>
        </w:rPr>
        <w:t>équivalent,</w:t>
      </w:r>
      <w:r w:rsidR="008F3B2B">
        <w:rPr>
          <w:color w:val="000000"/>
          <w:spacing w:val="-4"/>
          <w:sz w:val="24"/>
        </w:rPr>
        <w:t xml:space="preserve"> du diplôme de spécialité, ou de la </w:t>
      </w:r>
      <w:r w:rsidR="000442E6" w:rsidRPr="000442E6">
        <w:rPr>
          <w:color w:val="000000"/>
          <w:spacing w:val="-4"/>
          <w:sz w:val="24"/>
        </w:rPr>
        <w:t>décision de</w:t>
      </w:r>
      <w:r w:rsidR="008F3B2B" w:rsidRPr="000442E6">
        <w:rPr>
          <w:color w:val="000000"/>
          <w:spacing w:val="-4"/>
          <w:sz w:val="24"/>
        </w:rPr>
        <w:t xml:space="preserve"> qualification et le cas échéant un document justifiant </w:t>
      </w:r>
      <w:r w:rsidR="000442E6" w:rsidRPr="000442E6">
        <w:rPr>
          <w:color w:val="000000"/>
          <w:spacing w:val="-4"/>
          <w:sz w:val="24"/>
        </w:rPr>
        <w:t>l’exercice de</w:t>
      </w:r>
      <w:r w:rsidR="003D6858">
        <w:rPr>
          <w:color w:val="000000"/>
          <w:spacing w:val="-4"/>
          <w:sz w:val="24"/>
        </w:rPr>
        <w:t xml:space="preserve"> la médecine à l’étranger </w:t>
      </w:r>
    </w:p>
    <w:p w:rsidR="00AE66DD" w:rsidRDefault="008F3B2B" w:rsidP="00A7013D">
      <w:pPr>
        <w:numPr>
          <w:ilvl w:val="0"/>
          <w:numId w:val="20"/>
        </w:numPr>
        <w:spacing w:line="288" w:lineRule="auto"/>
        <w:ind w:right="-1"/>
        <w:jc w:val="both"/>
        <w:rPr>
          <w:color w:val="000000"/>
          <w:sz w:val="24"/>
        </w:rPr>
      </w:pPr>
      <w:r>
        <w:rPr>
          <w:spacing w:val="-4"/>
          <w:sz w:val="24"/>
        </w:rPr>
        <w:t xml:space="preserve">Une </w:t>
      </w:r>
      <w:r w:rsidR="000442E6">
        <w:rPr>
          <w:spacing w:val="-4"/>
          <w:sz w:val="24"/>
        </w:rPr>
        <w:t>Copie de</w:t>
      </w:r>
      <w:r>
        <w:rPr>
          <w:spacing w:val="-4"/>
          <w:sz w:val="24"/>
        </w:rPr>
        <w:t xml:space="preserve"> l</w:t>
      </w:r>
      <w:r w:rsidR="00AE66DD" w:rsidRPr="0095366D">
        <w:rPr>
          <w:color w:val="000000"/>
          <w:sz w:val="24"/>
        </w:rPr>
        <w:t>a carte nationale</w:t>
      </w:r>
      <w:r w:rsidR="0070575E" w:rsidRPr="0095366D">
        <w:rPr>
          <w:color w:val="000000"/>
          <w:sz w:val="24"/>
        </w:rPr>
        <w:t> d’identité</w:t>
      </w:r>
      <w:r w:rsidR="00AE66DD" w:rsidRPr="0095366D">
        <w:rPr>
          <w:color w:val="000000"/>
          <w:sz w:val="24"/>
        </w:rPr>
        <w:t xml:space="preserve"> électronique</w:t>
      </w:r>
      <w:r w:rsidR="003D6858">
        <w:rPr>
          <w:color w:val="000000"/>
          <w:sz w:val="24"/>
        </w:rPr>
        <w:t> </w:t>
      </w:r>
    </w:p>
    <w:p w:rsidR="00AE66DD" w:rsidRPr="0095366D" w:rsidRDefault="003D6858" w:rsidP="0007080C">
      <w:pPr>
        <w:numPr>
          <w:ilvl w:val="0"/>
          <w:numId w:val="20"/>
        </w:numPr>
        <w:spacing w:line="288" w:lineRule="auto"/>
        <w:ind w:right="-1"/>
        <w:jc w:val="both"/>
        <w:rPr>
          <w:sz w:val="24"/>
        </w:rPr>
      </w:pPr>
      <w:r>
        <w:rPr>
          <w:sz w:val="24"/>
        </w:rPr>
        <w:t xml:space="preserve">Une </w:t>
      </w:r>
      <w:r w:rsidR="0007080C">
        <w:rPr>
          <w:sz w:val="24"/>
        </w:rPr>
        <w:t>p</w:t>
      </w:r>
      <w:r w:rsidR="0070575E" w:rsidRPr="0095366D">
        <w:rPr>
          <w:sz w:val="24"/>
        </w:rPr>
        <w:t>hotographie d’identité</w:t>
      </w:r>
      <w:r w:rsidR="00AE66DD" w:rsidRPr="0095366D">
        <w:rPr>
          <w:sz w:val="24"/>
        </w:rPr>
        <w:t xml:space="preserve"> du demandeur</w:t>
      </w:r>
      <w:r>
        <w:rPr>
          <w:sz w:val="24"/>
        </w:rPr>
        <w:t> </w:t>
      </w:r>
      <w:r w:rsidR="00AE66DD" w:rsidRPr="0095366D">
        <w:rPr>
          <w:sz w:val="24"/>
        </w:rPr>
        <w:t> </w:t>
      </w:r>
    </w:p>
    <w:p w:rsidR="00AE66DD" w:rsidRPr="0095366D" w:rsidRDefault="00AE66DD" w:rsidP="00EA265F">
      <w:pPr>
        <w:numPr>
          <w:ilvl w:val="0"/>
          <w:numId w:val="20"/>
        </w:numPr>
        <w:spacing w:line="288" w:lineRule="auto"/>
        <w:ind w:right="-1"/>
        <w:jc w:val="both"/>
        <w:rPr>
          <w:sz w:val="24"/>
        </w:rPr>
      </w:pPr>
      <w:r w:rsidRPr="0095366D">
        <w:rPr>
          <w:sz w:val="24"/>
        </w:rPr>
        <w:t>Un certificat médical attestant l’aptitude du médecin à exercer la profession</w:t>
      </w:r>
      <w:r w:rsidR="006B2D3D" w:rsidRPr="006B2D3D">
        <w:rPr>
          <w:color w:val="000000"/>
          <w:sz w:val="24"/>
        </w:rPr>
        <w:t xml:space="preserve"> </w:t>
      </w:r>
      <w:r w:rsidR="00192927" w:rsidRPr="00A87303">
        <w:rPr>
          <w:b/>
          <w:bCs/>
          <w:i/>
          <w:iCs/>
          <w:color w:val="4F81BD"/>
          <w:sz w:val="22"/>
          <w:szCs w:val="22"/>
        </w:rPr>
        <w:t>(</w:t>
      </w:r>
      <w:r w:rsidR="00192927" w:rsidRPr="00EA265F">
        <w:rPr>
          <w:b/>
          <w:bCs/>
          <w:i/>
          <w:iCs/>
          <w:color w:val="1F497D"/>
          <w:szCs w:val="20"/>
        </w:rPr>
        <w:t>I</w:t>
      </w:r>
      <w:r w:rsidR="00D02CB3" w:rsidRPr="00EA265F">
        <w:rPr>
          <w:b/>
          <w:bCs/>
          <w:i/>
          <w:iCs/>
          <w:color w:val="1F497D"/>
          <w:szCs w:val="20"/>
        </w:rPr>
        <w:t>M</w:t>
      </w:r>
      <w:r w:rsidR="00192927" w:rsidRPr="00EA265F">
        <w:rPr>
          <w:b/>
          <w:bCs/>
          <w:i/>
          <w:iCs/>
          <w:color w:val="1F497D"/>
          <w:szCs w:val="20"/>
        </w:rPr>
        <w:t>02)</w:t>
      </w:r>
    </w:p>
    <w:p w:rsidR="00324CC5" w:rsidRPr="000442E6" w:rsidRDefault="001C79E4" w:rsidP="004153A8">
      <w:pPr>
        <w:numPr>
          <w:ilvl w:val="0"/>
          <w:numId w:val="20"/>
        </w:numPr>
        <w:spacing w:line="288" w:lineRule="auto"/>
        <w:ind w:right="566"/>
        <w:jc w:val="both"/>
        <w:rPr>
          <w:spacing w:val="-10"/>
          <w:sz w:val="24"/>
        </w:rPr>
      </w:pPr>
      <w:r>
        <w:rPr>
          <w:spacing w:val="-10"/>
          <w:sz w:val="24"/>
        </w:rPr>
        <w:t xml:space="preserve">Le </w:t>
      </w:r>
      <w:r w:rsidR="00AE66DD" w:rsidRPr="009D32E3">
        <w:rPr>
          <w:spacing w:val="-10"/>
          <w:sz w:val="24"/>
        </w:rPr>
        <w:t xml:space="preserve">Bulletin n°3 du casier judiciaire, délivré depuis moins de trois mois, ou </w:t>
      </w:r>
      <w:r w:rsidR="0018782D" w:rsidRPr="009D32E3">
        <w:rPr>
          <w:spacing w:val="-10"/>
          <w:sz w:val="24"/>
        </w:rPr>
        <w:t>tout autre do</w:t>
      </w:r>
      <w:r w:rsidR="00147449" w:rsidRPr="009D32E3">
        <w:rPr>
          <w:spacing w:val="-10"/>
          <w:sz w:val="24"/>
        </w:rPr>
        <w:t xml:space="preserve">cument officiel en </w:t>
      </w:r>
      <w:r w:rsidR="00147449" w:rsidRPr="000442E6">
        <w:rPr>
          <w:spacing w:val="-10"/>
          <w:sz w:val="24"/>
        </w:rPr>
        <w:t>tenant lieu</w:t>
      </w:r>
      <w:r w:rsidR="003D6858">
        <w:rPr>
          <w:spacing w:val="-10"/>
          <w:sz w:val="24"/>
        </w:rPr>
        <w:t> </w:t>
      </w:r>
    </w:p>
    <w:p w:rsidR="00F600BD" w:rsidRPr="0095366D" w:rsidRDefault="00F600BD" w:rsidP="000442E6">
      <w:pPr>
        <w:numPr>
          <w:ilvl w:val="0"/>
          <w:numId w:val="20"/>
        </w:numPr>
        <w:spacing w:line="288" w:lineRule="auto"/>
        <w:ind w:right="-1"/>
        <w:jc w:val="both"/>
        <w:rPr>
          <w:sz w:val="24"/>
        </w:rPr>
      </w:pPr>
      <w:r w:rsidRPr="0095366D">
        <w:rPr>
          <w:sz w:val="24"/>
        </w:rPr>
        <w:t>Document</w:t>
      </w:r>
      <w:r w:rsidR="00DA0CD6">
        <w:rPr>
          <w:sz w:val="24"/>
        </w:rPr>
        <w:t>(s)</w:t>
      </w:r>
      <w:r w:rsidRPr="0095366D">
        <w:rPr>
          <w:sz w:val="24"/>
        </w:rPr>
        <w:t xml:space="preserve"> justifiant le mode d’</w:t>
      </w:r>
      <w:r w:rsidR="001C79E4">
        <w:rPr>
          <w:sz w:val="24"/>
        </w:rPr>
        <w:t>e</w:t>
      </w:r>
      <w:r w:rsidR="001C79E4" w:rsidRPr="0095366D">
        <w:rPr>
          <w:sz w:val="24"/>
        </w:rPr>
        <w:t>xercice</w:t>
      </w:r>
      <w:r w:rsidR="001C79E4">
        <w:rPr>
          <w:sz w:val="24"/>
        </w:rPr>
        <w:t> :</w:t>
      </w:r>
    </w:p>
    <w:p w:rsidR="00893661" w:rsidRPr="0095366D" w:rsidRDefault="001C79E4" w:rsidP="001C79E4">
      <w:pPr>
        <w:spacing w:line="276" w:lineRule="auto"/>
        <w:ind w:left="1134" w:firstLine="284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Pour l</w:t>
      </w:r>
      <w:r w:rsidR="00FD4844" w:rsidRPr="0095366D">
        <w:rPr>
          <w:b/>
          <w:bCs/>
          <w:sz w:val="22"/>
          <w:szCs w:val="22"/>
          <w:u w:val="single"/>
        </w:rPr>
        <w:t>e Secteur Public</w:t>
      </w:r>
      <w:r w:rsidR="00B84D81" w:rsidRPr="0095366D">
        <w:rPr>
          <w:b/>
          <w:bCs/>
          <w:sz w:val="22"/>
          <w:szCs w:val="22"/>
          <w:u w:val="single"/>
        </w:rPr>
        <w:t xml:space="preserve"> et les Résidents</w:t>
      </w:r>
    </w:p>
    <w:p w:rsidR="0095366D" w:rsidRDefault="007B1F20" w:rsidP="007B1F20">
      <w:pPr>
        <w:numPr>
          <w:ilvl w:val="0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Une a</w:t>
      </w:r>
      <w:r w:rsidR="00B84D81" w:rsidRPr="0095366D">
        <w:rPr>
          <w:sz w:val="22"/>
          <w:szCs w:val="22"/>
        </w:rPr>
        <w:t>ttestation de travail</w:t>
      </w:r>
      <w:r w:rsidR="0024609A" w:rsidRPr="0095366D">
        <w:rPr>
          <w:sz w:val="22"/>
          <w:szCs w:val="22"/>
        </w:rPr>
        <w:t xml:space="preserve"> </w:t>
      </w:r>
      <w:r w:rsidR="0024609A" w:rsidRPr="002A0A5D">
        <w:rPr>
          <w:color w:val="000000"/>
          <w:sz w:val="22"/>
          <w:szCs w:val="22"/>
        </w:rPr>
        <w:t>daté</w:t>
      </w:r>
      <w:r w:rsidR="008D50E8" w:rsidRPr="002A0A5D">
        <w:rPr>
          <w:color w:val="000000"/>
          <w:sz w:val="22"/>
          <w:szCs w:val="22"/>
        </w:rPr>
        <w:t xml:space="preserve"> de</w:t>
      </w:r>
      <w:r w:rsidR="0024609A" w:rsidRPr="002A0A5D">
        <w:rPr>
          <w:color w:val="000000"/>
          <w:sz w:val="22"/>
          <w:szCs w:val="22"/>
        </w:rPr>
        <w:t xml:space="preserve"> moins de trois mois</w:t>
      </w:r>
      <w:r w:rsidR="00B84D81" w:rsidRPr="0095366D">
        <w:rPr>
          <w:sz w:val="22"/>
          <w:szCs w:val="22"/>
        </w:rPr>
        <w:t xml:space="preserve"> (pour les Public et Résidents)</w:t>
      </w:r>
    </w:p>
    <w:p w:rsidR="00AB7BA0" w:rsidRPr="0095366D" w:rsidRDefault="007B1F20" w:rsidP="007B1F20">
      <w:pPr>
        <w:numPr>
          <w:ilvl w:val="0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Une c</w:t>
      </w:r>
      <w:r w:rsidR="00E73F76" w:rsidRPr="0095366D">
        <w:rPr>
          <w:sz w:val="22"/>
          <w:szCs w:val="22"/>
        </w:rPr>
        <w:t>opie de la d</w:t>
      </w:r>
      <w:r w:rsidR="00B84D81" w:rsidRPr="0095366D">
        <w:rPr>
          <w:sz w:val="22"/>
          <w:szCs w:val="22"/>
        </w:rPr>
        <w:t>écision de recrutement</w:t>
      </w:r>
      <w:r w:rsidR="00E73F76" w:rsidRPr="0095366D">
        <w:rPr>
          <w:sz w:val="22"/>
          <w:szCs w:val="22"/>
        </w:rPr>
        <w:t xml:space="preserve"> </w:t>
      </w:r>
      <w:r w:rsidR="00B84D81" w:rsidRPr="0095366D">
        <w:rPr>
          <w:sz w:val="22"/>
          <w:szCs w:val="22"/>
        </w:rPr>
        <w:t xml:space="preserve">(pour les médecins recruté </w:t>
      </w:r>
      <w:r w:rsidR="008D4DBC" w:rsidRPr="0095366D">
        <w:rPr>
          <w:sz w:val="22"/>
          <w:szCs w:val="22"/>
        </w:rPr>
        <w:t>par l’Etat</w:t>
      </w:r>
      <w:r w:rsidR="00B84D81" w:rsidRPr="0095366D">
        <w:rPr>
          <w:sz w:val="22"/>
          <w:szCs w:val="22"/>
        </w:rPr>
        <w:t>)</w:t>
      </w:r>
      <w:r w:rsidR="00AB7BA0" w:rsidRPr="0095366D">
        <w:rPr>
          <w:sz w:val="22"/>
          <w:szCs w:val="22"/>
        </w:rPr>
        <w:t xml:space="preserve"> </w:t>
      </w:r>
    </w:p>
    <w:p w:rsidR="00815F55" w:rsidRPr="0095366D" w:rsidRDefault="007B1F20" w:rsidP="007B1F20">
      <w:pPr>
        <w:numPr>
          <w:ilvl w:val="0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La n</w:t>
      </w:r>
      <w:r w:rsidR="00B84D81" w:rsidRPr="0095366D">
        <w:rPr>
          <w:sz w:val="22"/>
          <w:szCs w:val="22"/>
        </w:rPr>
        <w:t xml:space="preserve">ote d’Affectation en tant que médecin résident </w:t>
      </w:r>
      <w:r w:rsidR="008A3756" w:rsidRPr="00093A3C">
        <w:rPr>
          <w:b/>
          <w:bCs/>
          <w:color w:val="000000"/>
          <w:sz w:val="22"/>
          <w:szCs w:val="22"/>
        </w:rPr>
        <w:t>précisant  si bénévole</w:t>
      </w:r>
      <w:r w:rsidR="008A3756">
        <w:rPr>
          <w:color w:val="FF0000"/>
          <w:sz w:val="22"/>
          <w:szCs w:val="22"/>
        </w:rPr>
        <w:t xml:space="preserve"> </w:t>
      </w:r>
      <w:r w:rsidR="008A3756">
        <w:rPr>
          <w:sz w:val="22"/>
          <w:szCs w:val="22"/>
        </w:rPr>
        <w:t xml:space="preserve"> </w:t>
      </w:r>
    </w:p>
    <w:p w:rsidR="00E95702" w:rsidRPr="0095366D" w:rsidRDefault="00E95702" w:rsidP="009D32E3">
      <w:pPr>
        <w:spacing w:line="276" w:lineRule="auto"/>
        <w:ind w:left="1134" w:firstLine="284"/>
        <w:rPr>
          <w:sz w:val="2"/>
          <w:szCs w:val="2"/>
        </w:rPr>
      </w:pPr>
    </w:p>
    <w:p w:rsidR="00B84D81" w:rsidRPr="001C79E4" w:rsidRDefault="001C79E4" w:rsidP="001C79E4">
      <w:pPr>
        <w:spacing w:line="276" w:lineRule="auto"/>
        <w:ind w:left="1134" w:firstLine="284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Pour l</w:t>
      </w:r>
      <w:r w:rsidR="00B84D81" w:rsidRPr="0095366D">
        <w:rPr>
          <w:b/>
          <w:bCs/>
          <w:sz w:val="22"/>
          <w:szCs w:val="22"/>
          <w:u w:val="single"/>
        </w:rPr>
        <w:t>e Secteur Universitaire</w:t>
      </w:r>
      <w:r>
        <w:rPr>
          <w:b/>
          <w:bCs/>
          <w:sz w:val="22"/>
          <w:szCs w:val="22"/>
          <w:u w:val="single"/>
        </w:rPr>
        <w:t xml:space="preserve"> : </w:t>
      </w:r>
      <w:r w:rsidRPr="0095366D">
        <w:rPr>
          <w:sz w:val="22"/>
          <w:szCs w:val="22"/>
        </w:rPr>
        <w:t xml:space="preserve">Arrêté de nomination </w:t>
      </w:r>
      <w:r w:rsidRPr="0095366D">
        <w:rPr>
          <w:b/>
          <w:bCs/>
          <w:sz w:val="22"/>
          <w:szCs w:val="22"/>
        </w:rPr>
        <w:t xml:space="preserve"> </w:t>
      </w:r>
    </w:p>
    <w:p w:rsidR="00E95702" w:rsidRPr="0095366D" w:rsidRDefault="00E95702" w:rsidP="009D32E3">
      <w:pPr>
        <w:spacing w:line="276" w:lineRule="auto"/>
        <w:ind w:left="1134" w:firstLine="284"/>
        <w:rPr>
          <w:b/>
          <w:bCs/>
          <w:sz w:val="2"/>
          <w:szCs w:val="2"/>
        </w:rPr>
      </w:pPr>
    </w:p>
    <w:p w:rsidR="00C960DE" w:rsidRPr="0095366D" w:rsidRDefault="001C79E4" w:rsidP="001C79E4">
      <w:pPr>
        <w:spacing w:line="276" w:lineRule="auto"/>
        <w:ind w:left="1134" w:firstLine="284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Pour l</w:t>
      </w:r>
      <w:r w:rsidR="00C960DE" w:rsidRPr="0095366D">
        <w:rPr>
          <w:b/>
          <w:bCs/>
          <w:sz w:val="22"/>
          <w:szCs w:val="22"/>
          <w:u w:val="single"/>
        </w:rPr>
        <w:t>e Secteur Militaire</w:t>
      </w:r>
      <w:r>
        <w:rPr>
          <w:b/>
          <w:bCs/>
          <w:sz w:val="22"/>
          <w:szCs w:val="22"/>
          <w:u w:val="single"/>
        </w:rPr>
        <w:t> :</w:t>
      </w:r>
      <w:r w:rsidR="0095366D">
        <w:rPr>
          <w:sz w:val="22"/>
          <w:szCs w:val="22"/>
        </w:rPr>
        <w:t xml:space="preserve"> </w:t>
      </w:r>
      <w:r w:rsidR="00C960DE" w:rsidRPr="0095366D">
        <w:rPr>
          <w:sz w:val="22"/>
          <w:szCs w:val="22"/>
        </w:rPr>
        <w:t xml:space="preserve">Certificat de présence au corps </w:t>
      </w:r>
    </w:p>
    <w:p w:rsidR="00E95702" w:rsidRPr="0095366D" w:rsidRDefault="00E95702" w:rsidP="009D32E3">
      <w:pPr>
        <w:spacing w:line="276" w:lineRule="auto"/>
        <w:ind w:left="1134" w:firstLine="284"/>
        <w:rPr>
          <w:b/>
          <w:bCs/>
          <w:sz w:val="2"/>
          <w:szCs w:val="2"/>
        </w:rPr>
      </w:pPr>
    </w:p>
    <w:p w:rsidR="00C960DE" w:rsidRPr="0095366D" w:rsidRDefault="001C79E4" w:rsidP="001C79E4">
      <w:pPr>
        <w:spacing w:line="276" w:lineRule="auto"/>
        <w:ind w:left="1134" w:firstLine="284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Pour l</w:t>
      </w:r>
      <w:r w:rsidR="00C960DE" w:rsidRPr="0095366D">
        <w:rPr>
          <w:b/>
          <w:bCs/>
          <w:sz w:val="22"/>
          <w:szCs w:val="22"/>
          <w:u w:val="single"/>
        </w:rPr>
        <w:t>e Secteur Privé</w:t>
      </w:r>
      <w:r>
        <w:rPr>
          <w:b/>
          <w:bCs/>
          <w:sz w:val="22"/>
          <w:szCs w:val="22"/>
          <w:u w:val="single"/>
        </w:rPr>
        <w:t> :</w:t>
      </w:r>
    </w:p>
    <w:p w:rsidR="003D6858" w:rsidRDefault="007B1F20" w:rsidP="007B1F20">
      <w:pPr>
        <w:numPr>
          <w:ilvl w:val="0"/>
          <w:numId w:val="22"/>
        </w:numPr>
        <w:spacing w:line="276" w:lineRule="auto"/>
        <w:ind w:left="1843" w:firstLine="0"/>
        <w:rPr>
          <w:sz w:val="22"/>
          <w:szCs w:val="22"/>
        </w:rPr>
      </w:pPr>
      <w:r>
        <w:rPr>
          <w:sz w:val="22"/>
          <w:szCs w:val="22"/>
        </w:rPr>
        <w:t>Une c</w:t>
      </w:r>
      <w:r w:rsidR="00C960DE" w:rsidRPr="0095366D">
        <w:rPr>
          <w:sz w:val="22"/>
          <w:szCs w:val="22"/>
        </w:rPr>
        <w:t>opie</w:t>
      </w:r>
      <w:r w:rsidR="001F4E0D" w:rsidRPr="0095366D">
        <w:rPr>
          <w:sz w:val="22"/>
          <w:szCs w:val="22"/>
        </w:rPr>
        <w:t xml:space="preserve"> </w:t>
      </w:r>
      <w:r w:rsidR="00C960DE" w:rsidRPr="0095366D">
        <w:rPr>
          <w:sz w:val="22"/>
          <w:szCs w:val="22"/>
        </w:rPr>
        <w:t xml:space="preserve">du Contrat de Bail justifiant l’adresse professionnelle </w:t>
      </w:r>
      <w:r w:rsidR="0056281C" w:rsidRPr="0095366D">
        <w:rPr>
          <w:sz w:val="22"/>
          <w:szCs w:val="22"/>
        </w:rPr>
        <w:t>à</w:t>
      </w:r>
      <w:r w:rsidR="00C960DE" w:rsidRPr="0095366D">
        <w:rPr>
          <w:sz w:val="22"/>
          <w:szCs w:val="22"/>
        </w:rPr>
        <w:t xml:space="preserve"> usage de cabinet médical </w:t>
      </w:r>
    </w:p>
    <w:p w:rsidR="0007080C" w:rsidRDefault="007B1F20" w:rsidP="007B1F20">
      <w:pPr>
        <w:spacing w:line="276" w:lineRule="auto"/>
        <w:ind w:left="1843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D6858">
        <w:rPr>
          <w:sz w:val="22"/>
          <w:szCs w:val="22"/>
        </w:rPr>
        <w:t>O</w:t>
      </w:r>
      <w:r w:rsidR="00C960DE" w:rsidRPr="0095366D">
        <w:rPr>
          <w:sz w:val="22"/>
          <w:szCs w:val="22"/>
        </w:rPr>
        <w:t xml:space="preserve">u acte de propriété </w:t>
      </w:r>
      <w:r w:rsidR="00CF7931">
        <w:rPr>
          <w:sz w:val="22"/>
          <w:szCs w:val="22"/>
        </w:rPr>
        <w:t>/ Compromis de vente</w:t>
      </w:r>
      <w:r w:rsidR="003D6858">
        <w:rPr>
          <w:sz w:val="22"/>
          <w:szCs w:val="22"/>
        </w:rPr>
        <w:t xml:space="preserve"> </w:t>
      </w:r>
    </w:p>
    <w:p w:rsidR="00C960DE" w:rsidRPr="0095366D" w:rsidRDefault="0007080C" w:rsidP="0007080C">
      <w:pPr>
        <w:spacing w:line="276" w:lineRule="auto"/>
        <w:ind w:left="1843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C960DE" w:rsidRPr="0095366D">
        <w:rPr>
          <w:sz w:val="22"/>
          <w:szCs w:val="22"/>
        </w:rPr>
        <w:t xml:space="preserve">ou convention </w:t>
      </w:r>
      <w:r w:rsidR="00A7013D" w:rsidRPr="0095366D">
        <w:rPr>
          <w:sz w:val="22"/>
          <w:szCs w:val="22"/>
        </w:rPr>
        <w:t>entre une</w:t>
      </w:r>
      <w:r w:rsidR="00C960DE" w:rsidRPr="0095366D">
        <w:rPr>
          <w:sz w:val="22"/>
          <w:szCs w:val="22"/>
        </w:rPr>
        <w:t xml:space="preserve"> clinique ou</w:t>
      </w:r>
      <w:r w:rsidR="00DA0CD6">
        <w:rPr>
          <w:sz w:val="22"/>
          <w:szCs w:val="22"/>
        </w:rPr>
        <w:t xml:space="preserve"> un</w:t>
      </w:r>
      <w:r w:rsidR="00C960DE" w:rsidRPr="0095366D">
        <w:rPr>
          <w:sz w:val="22"/>
          <w:szCs w:val="22"/>
        </w:rPr>
        <w:t xml:space="preserve"> établissement assimilé et </w:t>
      </w:r>
      <w:r w:rsidR="00AB7BA0" w:rsidRPr="0095366D">
        <w:rPr>
          <w:sz w:val="22"/>
          <w:szCs w:val="22"/>
        </w:rPr>
        <w:t>le</w:t>
      </w:r>
      <w:r w:rsidR="00C960DE" w:rsidRPr="0095366D">
        <w:rPr>
          <w:sz w:val="22"/>
          <w:szCs w:val="22"/>
        </w:rPr>
        <w:t xml:space="preserve"> médecin</w:t>
      </w:r>
      <w:r w:rsidR="00DA0CD6">
        <w:rPr>
          <w:sz w:val="22"/>
          <w:szCs w:val="22"/>
        </w:rPr>
        <w:t xml:space="preserve">, </w:t>
      </w:r>
      <w:r w:rsidR="00192927" w:rsidRPr="00093A3C">
        <w:rPr>
          <w:i/>
          <w:iCs/>
          <w:color w:val="1F497D"/>
          <w:sz w:val="22"/>
          <w:szCs w:val="22"/>
        </w:rPr>
        <w:t>(</w:t>
      </w:r>
      <w:r w:rsidR="007704AB" w:rsidRPr="00093A3C">
        <w:rPr>
          <w:b/>
          <w:bCs/>
          <w:i/>
          <w:iCs/>
          <w:color w:val="1F497D"/>
          <w:szCs w:val="20"/>
        </w:rPr>
        <w:t>C</w:t>
      </w:r>
      <w:r w:rsidR="00024FC1">
        <w:rPr>
          <w:b/>
          <w:bCs/>
          <w:i/>
          <w:iCs/>
          <w:color w:val="1F497D"/>
          <w:szCs w:val="20"/>
        </w:rPr>
        <w:t>M</w:t>
      </w:r>
      <w:r w:rsidR="006B2D3D" w:rsidRPr="00093A3C">
        <w:rPr>
          <w:b/>
          <w:bCs/>
          <w:i/>
          <w:iCs/>
          <w:color w:val="1F497D"/>
          <w:szCs w:val="20"/>
        </w:rPr>
        <w:t>-0</w:t>
      </w:r>
      <w:r w:rsidR="007704AB" w:rsidRPr="00093A3C">
        <w:rPr>
          <w:b/>
          <w:bCs/>
          <w:i/>
          <w:iCs/>
          <w:color w:val="1F497D"/>
          <w:szCs w:val="20"/>
        </w:rPr>
        <w:t>1</w:t>
      </w:r>
      <w:r w:rsidR="00192927" w:rsidRPr="00093A3C">
        <w:rPr>
          <w:b/>
          <w:bCs/>
          <w:i/>
          <w:iCs/>
          <w:color w:val="1F497D"/>
          <w:szCs w:val="20"/>
        </w:rPr>
        <w:t>)</w:t>
      </w:r>
      <w:r w:rsidR="006B2D3D" w:rsidRPr="0048411B">
        <w:rPr>
          <w:color w:val="548DD4"/>
          <w:szCs w:val="20"/>
        </w:rPr>
        <w:t xml:space="preserve"> </w:t>
      </w:r>
    </w:p>
    <w:p w:rsidR="00AB7BA0" w:rsidRDefault="00AB7BA0" w:rsidP="007B1F20">
      <w:pPr>
        <w:numPr>
          <w:ilvl w:val="0"/>
          <w:numId w:val="22"/>
        </w:numPr>
        <w:spacing w:line="276" w:lineRule="auto"/>
        <w:ind w:left="1843" w:firstLine="0"/>
        <w:rPr>
          <w:color w:val="548DD4"/>
          <w:szCs w:val="20"/>
        </w:rPr>
      </w:pPr>
      <w:r w:rsidRPr="0095366D">
        <w:rPr>
          <w:sz w:val="22"/>
          <w:szCs w:val="22"/>
        </w:rPr>
        <w:t xml:space="preserve">Un </w:t>
      </w:r>
      <w:r w:rsidR="0018782D" w:rsidRPr="0095366D">
        <w:rPr>
          <w:sz w:val="22"/>
          <w:szCs w:val="22"/>
        </w:rPr>
        <w:t>c</w:t>
      </w:r>
      <w:r w:rsidRPr="0095366D">
        <w:rPr>
          <w:sz w:val="22"/>
          <w:szCs w:val="22"/>
        </w:rPr>
        <w:t xml:space="preserve">ontrat </w:t>
      </w:r>
      <w:r w:rsidR="007F4F07" w:rsidRPr="0095366D">
        <w:rPr>
          <w:sz w:val="22"/>
          <w:szCs w:val="22"/>
        </w:rPr>
        <w:t>d’association</w:t>
      </w:r>
      <w:r w:rsidR="00B65BB0">
        <w:rPr>
          <w:sz w:val="22"/>
          <w:szCs w:val="22"/>
        </w:rPr>
        <w:t xml:space="preserve"> : </w:t>
      </w:r>
      <w:r w:rsidR="004153A8">
        <w:rPr>
          <w:sz w:val="22"/>
          <w:szCs w:val="22"/>
        </w:rPr>
        <w:t>- Cabinet</w:t>
      </w:r>
      <w:r w:rsidRPr="0095366D">
        <w:rPr>
          <w:sz w:val="22"/>
          <w:szCs w:val="22"/>
        </w:rPr>
        <w:t xml:space="preserve"> de </w:t>
      </w:r>
      <w:r w:rsidR="0018782D" w:rsidRPr="0095366D">
        <w:rPr>
          <w:sz w:val="22"/>
          <w:szCs w:val="22"/>
        </w:rPr>
        <w:t>g</w:t>
      </w:r>
      <w:r w:rsidRPr="0095366D">
        <w:rPr>
          <w:sz w:val="22"/>
          <w:szCs w:val="22"/>
        </w:rPr>
        <w:t xml:space="preserve">roupe </w:t>
      </w:r>
      <w:r w:rsidR="00192927" w:rsidRPr="00093A3C">
        <w:rPr>
          <w:i/>
          <w:iCs/>
          <w:color w:val="1F497D"/>
          <w:sz w:val="22"/>
          <w:szCs w:val="22"/>
        </w:rPr>
        <w:t>(</w:t>
      </w:r>
      <w:r w:rsidR="007704AB" w:rsidRPr="00093A3C">
        <w:rPr>
          <w:b/>
          <w:bCs/>
          <w:i/>
          <w:iCs/>
          <w:color w:val="1F497D"/>
          <w:szCs w:val="20"/>
        </w:rPr>
        <w:t>C</w:t>
      </w:r>
      <w:r w:rsidR="00024FC1">
        <w:rPr>
          <w:b/>
          <w:bCs/>
          <w:i/>
          <w:iCs/>
          <w:color w:val="1F497D"/>
          <w:szCs w:val="20"/>
        </w:rPr>
        <w:t>M</w:t>
      </w:r>
      <w:r w:rsidR="006B2D3D" w:rsidRPr="00093A3C">
        <w:rPr>
          <w:b/>
          <w:bCs/>
          <w:i/>
          <w:iCs/>
          <w:color w:val="1F497D"/>
          <w:szCs w:val="20"/>
        </w:rPr>
        <w:t>-0</w:t>
      </w:r>
      <w:r w:rsidR="007D24CA" w:rsidRPr="00093A3C">
        <w:rPr>
          <w:b/>
          <w:bCs/>
          <w:i/>
          <w:iCs/>
          <w:color w:val="1F497D"/>
          <w:szCs w:val="20"/>
        </w:rPr>
        <w:t>6</w:t>
      </w:r>
      <w:r w:rsidR="00192927" w:rsidRPr="00093A3C">
        <w:rPr>
          <w:b/>
          <w:bCs/>
          <w:i/>
          <w:iCs/>
          <w:color w:val="1F497D"/>
          <w:szCs w:val="20"/>
        </w:rPr>
        <w:t>)</w:t>
      </w:r>
      <w:r w:rsidR="006B2D3D" w:rsidRPr="0095366D">
        <w:rPr>
          <w:color w:val="548DD4"/>
          <w:szCs w:val="20"/>
        </w:rPr>
        <w:t xml:space="preserve"> </w:t>
      </w:r>
    </w:p>
    <w:p w:rsidR="003E10CC" w:rsidRPr="003E10CC" w:rsidRDefault="003E10CC" w:rsidP="00E11A5B">
      <w:pPr>
        <w:spacing w:line="276" w:lineRule="auto"/>
        <w:ind w:left="1843"/>
        <w:rPr>
          <w:szCs w:val="20"/>
        </w:rPr>
      </w:pPr>
      <w:r>
        <w:rPr>
          <w:color w:val="548DD4"/>
          <w:szCs w:val="20"/>
        </w:rPr>
        <w:t xml:space="preserve">                                         </w:t>
      </w:r>
      <w:r w:rsidR="00CC4DF4">
        <w:rPr>
          <w:color w:val="548DD4"/>
          <w:szCs w:val="20"/>
        </w:rPr>
        <w:t xml:space="preserve">  </w:t>
      </w:r>
      <w:r w:rsidR="00E11A5B">
        <w:rPr>
          <w:color w:val="548DD4"/>
          <w:szCs w:val="20"/>
        </w:rPr>
        <w:t xml:space="preserve">     </w:t>
      </w:r>
      <w:r w:rsidR="00CC4DF4">
        <w:rPr>
          <w:color w:val="548DD4"/>
          <w:szCs w:val="20"/>
        </w:rPr>
        <w:t xml:space="preserve"> </w:t>
      </w:r>
      <w:r>
        <w:rPr>
          <w:color w:val="548DD4"/>
          <w:szCs w:val="20"/>
        </w:rPr>
        <w:t xml:space="preserve">   </w:t>
      </w:r>
      <w:r w:rsidR="004153A8">
        <w:rPr>
          <w:szCs w:val="20"/>
        </w:rPr>
        <w:t xml:space="preserve">- </w:t>
      </w:r>
      <w:r w:rsidRPr="003D6858">
        <w:rPr>
          <w:sz w:val="22"/>
          <w:szCs w:val="22"/>
        </w:rPr>
        <w:t>Collaboration</w:t>
      </w:r>
      <w:r w:rsidRPr="003E10CC">
        <w:rPr>
          <w:sz w:val="22"/>
          <w:szCs w:val="22"/>
        </w:rPr>
        <w:t xml:space="preserve"> </w:t>
      </w:r>
      <w:r w:rsidR="007D24CA">
        <w:rPr>
          <w:sz w:val="22"/>
          <w:szCs w:val="22"/>
        </w:rPr>
        <w:t xml:space="preserve">       </w:t>
      </w:r>
      <w:r w:rsidR="00192927" w:rsidRPr="00093A3C">
        <w:rPr>
          <w:i/>
          <w:iCs/>
          <w:color w:val="1F497D"/>
          <w:sz w:val="22"/>
          <w:szCs w:val="22"/>
        </w:rPr>
        <w:t>(</w:t>
      </w:r>
      <w:r w:rsidR="007704AB" w:rsidRPr="00093A3C">
        <w:rPr>
          <w:b/>
          <w:bCs/>
          <w:i/>
          <w:iCs/>
          <w:color w:val="1F497D"/>
          <w:szCs w:val="20"/>
        </w:rPr>
        <w:t>C</w:t>
      </w:r>
      <w:r w:rsidR="00024FC1">
        <w:rPr>
          <w:b/>
          <w:bCs/>
          <w:i/>
          <w:iCs/>
          <w:color w:val="1F497D"/>
          <w:szCs w:val="20"/>
        </w:rPr>
        <w:t>M</w:t>
      </w:r>
      <w:r w:rsidR="006B2D3D" w:rsidRPr="00093A3C">
        <w:rPr>
          <w:b/>
          <w:bCs/>
          <w:i/>
          <w:iCs/>
          <w:color w:val="1F497D"/>
          <w:szCs w:val="20"/>
        </w:rPr>
        <w:t>-0</w:t>
      </w:r>
      <w:r w:rsidR="007D24CA" w:rsidRPr="00093A3C">
        <w:rPr>
          <w:b/>
          <w:bCs/>
          <w:i/>
          <w:iCs/>
          <w:color w:val="1F497D"/>
          <w:szCs w:val="20"/>
        </w:rPr>
        <w:t>5</w:t>
      </w:r>
      <w:r w:rsidR="00192927" w:rsidRPr="00093A3C">
        <w:rPr>
          <w:b/>
          <w:bCs/>
          <w:i/>
          <w:iCs/>
          <w:color w:val="1F497D"/>
          <w:szCs w:val="20"/>
        </w:rPr>
        <w:t>)</w:t>
      </w:r>
      <w:r w:rsidRPr="007D24CA">
        <w:rPr>
          <w:color w:val="1F497D"/>
          <w:sz w:val="22"/>
          <w:szCs w:val="22"/>
        </w:rPr>
        <w:t xml:space="preserve"> </w:t>
      </w:r>
    </w:p>
    <w:p w:rsidR="001C79E4" w:rsidRPr="0095366D" w:rsidRDefault="00B65BB0" w:rsidP="007B1F20">
      <w:pPr>
        <w:numPr>
          <w:ilvl w:val="0"/>
          <w:numId w:val="24"/>
        </w:numPr>
        <w:spacing w:line="276" w:lineRule="auto"/>
        <w:ind w:left="1843" w:firstLine="0"/>
        <w:rPr>
          <w:sz w:val="22"/>
          <w:szCs w:val="22"/>
        </w:rPr>
      </w:pPr>
      <w:r>
        <w:rPr>
          <w:sz w:val="22"/>
          <w:szCs w:val="22"/>
        </w:rPr>
        <w:t>O</w:t>
      </w:r>
      <w:r w:rsidR="001C79E4" w:rsidRPr="00A605A0">
        <w:rPr>
          <w:sz w:val="22"/>
          <w:szCs w:val="22"/>
        </w:rPr>
        <w:t xml:space="preserve">u une décision de </w:t>
      </w:r>
      <w:r w:rsidR="004B6BE4" w:rsidRPr="00A605A0">
        <w:rPr>
          <w:sz w:val="22"/>
          <w:szCs w:val="22"/>
        </w:rPr>
        <w:t>r</w:t>
      </w:r>
      <w:r w:rsidR="001C79E4" w:rsidRPr="00A605A0">
        <w:rPr>
          <w:sz w:val="22"/>
          <w:szCs w:val="22"/>
        </w:rPr>
        <w:t xml:space="preserve">ecrutement </w:t>
      </w:r>
      <w:r w:rsidR="004B6BE4" w:rsidRPr="00A605A0">
        <w:rPr>
          <w:sz w:val="22"/>
          <w:szCs w:val="22"/>
        </w:rPr>
        <w:t xml:space="preserve">précisant l’adresse professionnelle </w:t>
      </w:r>
      <w:r w:rsidR="00A7013D">
        <w:rPr>
          <w:szCs w:val="20"/>
        </w:rPr>
        <w:t>(CNSS</w:t>
      </w:r>
      <w:r w:rsidR="004B6BE4">
        <w:rPr>
          <w:szCs w:val="20"/>
        </w:rPr>
        <w:t>…)</w:t>
      </w:r>
    </w:p>
    <w:p w:rsidR="00A605A0" w:rsidRPr="0095366D" w:rsidRDefault="003C46E2" w:rsidP="007B1F20">
      <w:pPr>
        <w:numPr>
          <w:ilvl w:val="0"/>
          <w:numId w:val="24"/>
        </w:numPr>
        <w:spacing w:line="276" w:lineRule="auto"/>
        <w:ind w:left="1843" w:firstLine="0"/>
        <w:rPr>
          <w:sz w:val="22"/>
          <w:szCs w:val="22"/>
        </w:rPr>
      </w:pPr>
      <w:r>
        <w:rPr>
          <w:sz w:val="22"/>
          <w:szCs w:val="22"/>
        </w:rPr>
        <w:t>Un e</w:t>
      </w:r>
      <w:r w:rsidR="00A605A0">
        <w:rPr>
          <w:sz w:val="22"/>
          <w:szCs w:val="22"/>
        </w:rPr>
        <w:t>ngagement (</w:t>
      </w:r>
      <w:r w:rsidR="00A7013D">
        <w:rPr>
          <w:sz w:val="22"/>
          <w:szCs w:val="22"/>
        </w:rPr>
        <w:t>d’absence d’un</w:t>
      </w:r>
      <w:r w:rsidR="00A605A0">
        <w:rPr>
          <w:sz w:val="22"/>
          <w:szCs w:val="22"/>
        </w:rPr>
        <w:t xml:space="preserve"> médecin de même spécialité </w:t>
      </w:r>
      <w:r w:rsidR="00192927">
        <w:rPr>
          <w:sz w:val="22"/>
          <w:szCs w:val="22"/>
        </w:rPr>
        <w:t>dans le</w:t>
      </w:r>
      <w:r w:rsidR="00A605A0">
        <w:rPr>
          <w:sz w:val="22"/>
          <w:szCs w:val="22"/>
        </w:rPr>
        <w:t xml:space="preserve"> même immeuble)</w:t>
      </w:r>
      <w:r w:rsidR="001B70D2">
        <w:rPr>
          <w:sz w:val="22"/>
          <w:szCs w:val="22"/>
        </w:rPr>
        <w:t>**</w:t>
      </w:r>
      <w:r w:rsidR="006B2D3D" w:rsidRPr="006B2D3D">
        <w:rPr>
          <w:sz w:val="22"/>
          <w:szCs w:val="22"/>
        </w:rPr>
        <w:t xml:space="preserve"> </w:t>
      </w:r>
      <w:r w:rsidR="00192927" w:rsidRPr="00EA265F">
        <w:rPr>
          <w:color w:val="1F497D"/>
          <w:szCs w:val="20"/>
        </w:rPr>
        <w:t>(</w:t>
      </w:r>
      <w:r w:rsidR="006B2D3D" w:rsidRPr="00EA265F">
        <w:rPr>
          <w:b/>
          <w:bCs/>
          <w:i/>
          <w:iCs/>
          <w:color w:val="1F497D"/>
          <w:szCs w:val="20"/>
        </w:rPr>
        <w:t>I</w:t>
      </w:r>
      <w:r w:rsidR="00093A3C" w:rsidRPr="00EA265F">
        <w:rPr>
          <w:b/>
          <w:bCs/>
          <w:i/>
          <w:iCs/>
          <w:color w:val="1F497D"/>
          <w:szCs w:val="20"/>
        </w:rPr>
        <w:t>M</w:t>
      </w:r>
      <w:r w:rsidR="006B2D3D" w:rsidRPr="00EA265F">
        <w:rPr>
          <w:b/>
          <w:bCs/>
          <w:i/>
          <w:iCs/>
          <w:color w:val="1F497D"/>
          <w:szCs w:val="20"/>
        </w:rPr>
        <w:t>0</w:t>
      </w:r>
      <w:r w:rsidR="00192927" w:rsidRPr="00EA265F">
        <w:rPr>
          <w:b/>
          <w:bCs/>
          <w:i/>
          <w:iCs/>
          <w:color w:val="1F497D"/>
          <w:szCs w:val="20"/>
        </w:rPr>
        <w:t>3</w:t>
      </w:r>
      <w:r w:rsidR="00192927" w:rsidRPr="00EA265F">
        <w:rPr>
          <w:color w:val="1F497D"/>
          <w:szCs w:val="20"/>
        </w:rPr>
        <w:t>)</w:t>
      </w:r>
    </w:p>
    <w:p w:rsidR="00EC369E" w:rsidRDefault="00EC369E" w:rsidP="00A43E72">
      <w:pPr>
        <w:ind w:firstLine="708"/>
        <w:rPr>
          <w:b/>
          <w:bCs/>
          <w:sz w:val="24"/>
          <w:u w:val="single"/>
        </w:rPr>
      </w:pPr>
    </w:p>
    <w:p w:rsidR="00FC3D5E" w:rsidRPr="00362C03" w:rsidRDefault="004B6BE4" w:rsidP="004B6BE4">
      <w:pPr>
        <w:spacing w:line="276" w:lineRule="auto"/>
        <w:ind w:firstLine="426"/>
        <w:rPr>
          <w:b/>
          <w:bCs/>
          <w:sz w:val="24"/>
        </w:rPr>
      </w:pPr>
      <w:r>
        <w:rPr>
          <w:b/>
          <w:bCs/>
          <w:sz w:val="24"/>
          <w:u w:val="single"/>
        </w:rPr>
        <w:t>Justificatif du p</w:t>
      </w:r>
      <w:r w:rsidR="00A43E72">
        <w:rPr>
          <w:b/>
          <w:bCs/>
          <w:sz w:val="24"/>
          <w:u w:val="single"/>
        </w:rPr>
        <w:t xml:space="preserve">aiement </w:t>
      </w:r>
      <w:r>
        <w:rPr>
          <w:b/>
          <w:bCs/>
          <w:sz w:val="24"/>
          <w:u w:val="single"/>
        </w:rPr>
        <w:t>des cotisations :</w:t>
      </w:r>
    </w:p>
    <w:p w:rsidR="00DA0CD6" w:rsidRPr="004B6BE4" w:rsidRDefault="0070575E" w:rsidP="009D32E3">
      <w:pPr>
        <w:numPr>
          <w:ilvl w:val="0"/>
          <w:numId w:val="3"/>
        </w:numPr>
        <w:spacing w:line="276" w:lineRule="auto"/>
        <w:rPr>
          <w:sz w:val="22"/>
          <w:szCs w:val="22"/>
          <w:u w:val="single"/>
        </w:rPr>
      </w:pPr>
      <w:r w:rsidRPr="00DA0CD6">
        <w:rPr>
          <w:b/>
          <w:bCs/>
          <w:sz w:val="22"/>
          <w:szCs w:val="22"/>
          <w:u w:val="single"/>
        </w:rPr>
        <w:t xml:space="preserve">Les </w:t>
      </w:r>
      <w:r w:rsidR="00DA0CD6">
        <w:rPr>
          <w:b/>
          <w:bCs/>
          <w:sz w:val="22"/>
          <w:szCs w:val="22"/>
          <w:u w:val="single"/>
        </w:rPr>
        <w:t>c</w:t>
      </w:r>
      <w:r w:rsidRPr="00DA0CD6">
        <w:rPr>
          <w:b/>
          <w:bCs/>
          <w:sz w:val="22"/>
          <w:szCs w:val="22"/>
          <w:u w:val="single"/>
        </w:rPr>
        <w:t>otisations</w:t>
      </w:r>
      <w:r w:rsidR="00A43E72" w:rsidRPr="00DA0CD6">
        <w:rPr>
          <w:b/>
          <w:bCs/>
          <w:sz w:val="22"/>
          <w:szCs w:val="22"/>
          <w:u w:val="single"/>
        </w:rPr>
        <w:t xml:space="preserve"> ordinale</w:t>
      </w:r>
      <w:r w:rsidR="002A377D" w:rsidRPr="00DA0CD6">
        <w:rPr>
          <w:b/>
          <w:bCs/>
          <w:sz w:val="22"/>
          <w:szCs w:val="22"/>
          <w:u w:val="single"/>
        </w:rPr>
        <w:t>s</w:t>
      </w:r>
      <w:r w:rsidR="004B6BE4">
        <w:rPr>
          <w:b/>
          <w:bCs/>
          <w:sz w:val="22"/>
          <w:szCs w:val="22"/>
          <w:u w:val="single"/>
        </w:rPr>
        <w:t> </w:t>
      </w:r>
      <w:r w:rsidR="008A3756">
        <w:rPr>
          <w:b/>
          <w:bCs/>
          <w:sz w:val="22"/>
          <w:szCs w:val="22"/>
          <w:u w:val="single"/>
        </w:rPr>
        <w:t xml:space="preserve"> </w:t>
      </w:r>
      <w:r w:rsidR="004B6BE4">
        <w:rPr>
          <w:b/>
          <w:bCs/>
          <w:sz w:val="22"/>
          <w:szCs w:val="22"/>
          <w:u w:val="single"/>
        </w:rPr>
        <w:t>: 500 Dh</w:t>
      </w:r>
    </w:p>
    <w:p w:rsidR="004B6BE4" w:rsidRPr="004B6BE4" w:rsidRDefault="004B6BE4" w:rsidP="00827457">
      <w:pPr>
        <w:numPr>
          <w:ilvl w:val="0"/>
          <w:numId w:val="3"/>
        </w:numPr>
        <w:spacing w:line="276" w:lineRule="auto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Les frais d</w:t>
      </w:r>
      <w:r w:rsidR="00362695">
        <w:rPr>
          <w:b/>
          <w:bCs/>
          <w:sz w:val="22"/>
          <w:szCs w:val="22"/>
          <w:u w:val="single"/>
        </w:rPr>
        <w:t>’</w:t>
      </w:r>
      <w:r w:rsidR="00C31DD5">
        <w:rPr>
          <w:b/>
          <w:bCs/>
          <w:sz w:val="22"/>
          <w:szCs w:val="22"/>
          <w:u w:val="single"/>
        </w:rPr>
        <w:t>installation</w:t>
      </w:r>
      <w:r>
        <w:rPr>
          <w:b/>
          <w:bCs/>
          <w:sz w:val="22"/>
          <w:szCs w:val="22"/>
          <w:u w:val="single"/>
        </w:rPr>
        <w:t xml:space="preserve"> </w:t>
      </w:r>
      <w:r w:rsidR="008A3756">
        <w:rPr>
          <w:b/>
          <w:bCs/>
          <w:sz w:val="22"/>
          <w:szCs w:val="22"/>
          <w:u w:val="single"/>
        </w:rPr>
        <w:t>(S</w:t>
      </w:r>
      <w:r>
        <w:rPr>
          <w:b/>
          <w:bCs/>
          <w:sz w:val="22"/>
          <w:szCs w:val="22"/>
          <w:u w:val="single"/>
        </w:rPr>
        <w:t>ecteur privé</w:t>
      </w:r>
      <w:r w:rsidR="00442AAE">
        <w:rPr>
          <w:b/>
          <w:bCs/>
          <w:sz w:val="22"/>
          <w:szCs w:val="22"/>
          <w:u w:val="single"/>
        </w:rPr>
        <w:t>)</w:t>
      </w:r>
    </w:p>
    <w:p w:rsidR="00A43E72" w:rsidRPr="00DA0CD6" w:rsidRDefault="00A43E72" w:rsidP="009D32E3">
      <w:pPr>
        <w:spacing w:line="276" w:lineRule="auto"/>
        <w:ind w:firstLine="708"/>
        <w:rPr>
          <w:b/>
          <w:bCs/>
          <w:sz w:val="8"/>
          <w:szCs w:val="8"/>
          <w:u w:val="single"/>
        </w:rPr>
      </w:pPr>
    </w:p>
    <w:p w:rsidR="00DA0CD6" w:rsidRDefault="00EC369E" w:rsidP="009D32E3">
      <w:pPr>
        <w:numPr>
          <w:ilvl w:val="1"/>
          <w:numId w:val="3"/>
        </w:numPr>
        <w:tabs>
          <w:tab w:val="left" w:pos="1418"/>
        </w:tabs>
        <w:spacing w:line="276" w:lineRule="auto"/>
        <w:rPr>
          <w:sz w:val="22"/>
          <w:szCs w:val="22"/>
          <w:u w:val="single"/>
        </w:rPr>
      </w:pPr>
      <w:r w:rsidRPr="00DA0CD6">
        <w:rPr>
          <w:sz w:val="22"/>
          <w:szCs w:val="22"/>
        </w:rPr>
        <w:t xml:space="preserve">Médecins </w:t>
      </w:r>
      <w:r w:rsidR="00A43E72" w:rsidRPr="00DA0CD6">
        <w:rPr>
          <w:sz w:val="22"/>
          <w:szCs w:val="22"/>
        </w:rPr>
        <w:t>Généraliste</w:t>
      </w:r>
      <w:r w:rsidR="002A377D" w:rsidRPr="00DA0CD6">
        <w:rPr>
          <w:sz w:val="22"/>
          <w:szCs w:val="22"/>
        </w:rPr>
        <w:t>s</w:t>
      </w:r>
      <w:r w:rsidR="009D32E3">
        <w:rPr>
          <w:sz w:val="22"/>
          <w:szCs w:val="22"/>
        </w:rPr>
        <w:t xml:space="preserve"> </w:t>
      </w:r>
      <w:r w:rsidR="00A43E72" w:rsidRPr="00DA0CD6">
        <w:rPr>
          <w:sz w:val="22"/>
          <w:szCs w:val="22"/>
        </w:rPr>
        <w:t xml:space="preserve">: </w:t>
      </w:r>
      <w:r w:rsidR="00A43E72" w:rsidRPr="00DA0CD6">
        <w:rPr>
          <w:b/>
          <w:bCs/>
          <w:sz w:val="22"/>
          <w:szCs w:val="22"/>
        </w:rPr>
        <w:t>1000</w:t>
      </w:r>
      <w:r w:rsidR="00DA0CD6" w:rsidRPr="00DA0CD6">
        <w:rPr>
          <w:b/>
          <w:bCs/>
          <w:sz w:val="22"/>
          <w:szCs w:val="22"/>
        </w:rPr>
        <w:t xml:space="preserve"> </w:t>
      </w:r>
      <w:r w:rsidR="00A43E72" w:rsidRPr="00DA0CD6">
        <w:rPr>
          <w:b/>
          <w:bCs/>
          <w:sz w:val="22"/>
          <w:szCs w:val="22"/>
        </w:rPr>
        <w:t>D</w:t>
      </w:r>
      <w:r w:rsidR="00DA0CD6">
        <w:rPr>
          <w:b/>
          <w:bCs/>
          <w:sz w:val="22"/>
          <w:szCs w:val="22"/>
        </w:rPr>
        <w:t>h</w:t>
      </w:r>
    </w:p>
    <w:p w:rsidR="00DA0CD6" w:rsidRPr="004A6FBB" w:rsidRDefault="00EC369E" w:rsidP="009D32E3">
      <w:pPr>
        <w:numPr>
          <w:ilvl w:val="1"/>
          <w:numId w:val="3"/>
        </w:numPr>
        <w:tabs>
          <w:tab w:val="left" w:pos="1418"/>
        </w:tabs>
        <w:spacing w:line="276" w:lineRule="auto"/>
        <w:rPr>
          <w:sz w:val="22"/>
          <w:szCs w:val="22"/>
          <w:u w:val="single"/>
        </w:rPr>
      </w:pPr>
      <w:r w:rsidRPr="00DA0CD6">
        <w:rPr>
          <w:sz w:val="22"/>
          <w:szCs w:val="22"/>
        </w:rPr>
        <w:t xml:space="preserve">Médecins </w:t>
      </w:r>
      <w:r w:rsidR="00F101C9" w:rsidRPr="00DA0CD6">
        <w:rPr>
          <w:sz w:val="22"/>
          <w:szCs w:val="22"/>
        </w:rPr>
        <w:t>Spécialiste</w:t>
      </w:r>
      <w:r w:rsidR="002A377D" w:rsidRPr="00DA0CD6">
        <w:rPr>
          <w:sz w:val="22"/>
          <w:szCs w:val="22"/>
        </w:rPr>
        <w:t>s</w:t>
      </w:r>
      <w:r w:rsidR="009D32E3">
        <w:rPr>
          <w:sz w:val="22"/>
          <w:szCs w:val="22"/>
        </w:rPr>
        <w:t xml:space="preserve"> </w:t>
      </w:r>
      <w:r w:rsidR="00724879">
        <w:rPr>
          <w:sz w:val="22"/>
          <w:szCs w:val="22"/>
        </w:rPr>
        <w:t xml:space="preserve"> </w:t>
      </w:r>
      <w:r w:rsidR="00F101C9" w:rsidRPr="00DA0CD6">
        <w:rPr>
          <w:sz w:val="22"/>
          <w:szCs w:val="22"/>
        </w:rPr>
        <w:t xml:space="preserve">: </w:t>
      </w:r>
      <w:r w:rsidR="00F101C9" w:rsidRPr="00DA0CD6">
        <w:rPr>
          <w:b/>
          <w:bCs/>
          <w:sz w:val="22"/>
          <w:szCs w:val="22"/>
        </w:rPr>
        <w:t>2000</w:t>
      </w:r>
      <w:r w:rsidR="00DA0CD6" w:rsidRPr="00DA0CD6">
        <w:rPr>
          <w:b/>
          <w:bCs/>
          <w:sz w:val="22"/>
          <w:szCs w:val="22"/>
        </w:rPr>
        <w:t xml:space="preserve"> </w:t>
      </w:r>
      <w:r w:rsidR="00F101C9" w:rsidRPr="00DA0CD6">
        <w:rPr>
          <w:b/>
          <w:bCs/>
          <w:sz w:val="22"/>
          <w:szCs w:val="22"/>
        </w:rPr>
        <w:t>D</w:t>
      </w:r>
      <w:r w:rsidR="00DA0CD6">
        <w:rPr>
          <w:b/>
          <w:bCs/>
          <w:sz w:val="22"/>
          <w:szCs w:val="22"/>
        </w:rPr>
        <w:t>h</w:t>
      </w:r>
    </w:p>
    <w:p w:rsidR="004A6FBB" w:rsidRPr="004A6FBB" w:rsidRDefault="004A6FBB" w:rsidP="009D32E3">
      <w:pPr>
        <w:numPr>
          <w:ilvl w:val="1"/>
          <w:numId w:val="3"/>
        </w:numPr>
        <w:tabs>
          <w:tab w:val="left" w:pos="1418"/>
        </w:tabs>
        <w:spacing w:line="276" w:lineRule="auto"/>
        <w:rPr>
          <w:sz w:val="22"/>
          <w:szCs w:val="22"/>
          <w:u w:val="single"/>
        </w:rPr>
      </w:pPr>
      <w:r w:rsidRPr="004A6FBB">
        <w:rPr>
          <w:sz w:val="22"/>
          <w:szCs w:val="22"/>
        </w:rPr>
        <w:t>Frais de convention</w:t>
      </w:r>
      <w:r>
        <w:rPr>
          <w:sz w:val="22"/>
          <w:szCs w:val="22"/>
        </w:rPr>
        <w:t xml:space="preserve">      : </w:t>
      </w:r>
      <w:r w:rsidRPr="004A6FBB">
        <w:rPr>
          <w:b/>
          <w:bCs/>
          <w:sz w:val="22"/>
          <w:szCs w:val="22"/>
        </w:rPr>
        <w:t>500   Dh</w:t>
      </w:r>
    </w:p>
    <w:p w:rsidR="00D067CF" w:rsidRDefault="00D067CF" w:rsidP="009D32E3">
      <w:pPr>
        <w:rPr>
          <w:sz w:val="24"/>
        </w:rPr>
      </w:pPr>
    </w:p>
    <w:p w:rsidR="003323D1" w:rsidRDefault="003323D1" w:rsidP="009D32E3">
      <w:pPr>
        <w:rPr>
          <w:sz w:val="24"/>
        </w:rPr>
      </w:pPr>
    </w:p>
    <w:p w:rsidR="003323D1" w:rsidRPr="00D301C7" w:rsidRDefault="003323D1" w:rsidP="009D32E3">
      <w:pPr>
        <w:rPr>
          <w:sz w:val="4"/>
          <w:szCs w:val="4"/>
        </w:rPr>
      </w:pPr>
    </w:p>
    <w:p w:rsidR="009D32E3" w:rsidRPr="00D067CF" w:rsidRDefault="009D32E3" w:rsidP="009D32E3">
      <w:pPr>
        <w:rPr>
          <w:sz w:val="6"/>
          <w:szCs w:val="6"/>
        </w:rPr>
      </w:pPr>
    </w:p>
    <w:p w:rsidR="00C31DD5" w:rsidRPr="004A6FBB" w:rsidRDefault="00C31DD5" w:rsidP="009D32E3">
      <w:pPr>
        <w:ind w:left="142"/>
        <w:rPr>
          <w:b/>
          <w:bCs/>
          <w:sz w:val="8"/>
          <w:szCs w:val="8"/>
          <w:u w:val="single"/>
        </w:rPr>
      </w:pPr>
    </w:p>
    <w:p w:rsidR="00DA0CD6" w:rsidRPr="00D301C7" w:rsidRDefault="00893661" w:rsidP="009D32E3">
      <w:pPr>
        <w:ind w:left="142"/>
        <w:rPr>
          <w:sz w:val="18"/>
          <w:szCs w:val="18"/>
        </w:rPr>
      </w:pPr>
      <w:r w:rsidRPr="00D301C7">
        <w:rPr>
          <w:b/>
          <w:bCs/>
          <w:szCs w:val="20"/>
          <w:u w:val="single"/>
        </w:rPr>
        <w:t>N.B</w:t>
      </w:r>
      <w:r w:rsidR="009D32E3" w:rsidRPr="00D301C7">
        <w:rPr>
          <w:szCs w:val="20"/>
        </w:rPr>
        <w:t xml:space="preserve"> </w:t>
      </w:r>
      <w:r w:rsidR="007F4F07" w:rsidRPr="00D301C7">
        <w:rPr>
          <w:szCs w:val="20"/>
        </w:rPr>
        <w:t>:</w:t>
      </w:r>
      <w:r w:rsidR="00DA0CD6">
        <w:rPr>
          <w:sz w:val="24"/>
        </w:rPr>
        <w:tab/>
      </w:r>
      <w:r w:rsidR="007F4F07" w:rsidRPr="00D301C7">
        <w:rPr>
          <w:sz w:val="18"/>
          <w:szCs w:val="18"/>
        </w:rPr>
        <w:t>L</w:t>
      </w:r>
      <w:r w:rsidR="00EF03AF" w:rsidRPr="00D301C7">
        <w:rPr>
          <w:sz w:val="18"/>
          <w:szCs w:val="18"/>
        </w:rPr>
        <w:t>a</w:t>
      </w:r>
      <w:r w:rsidRPr="00D301C7">
        <w:rPr>
          <w:sz w:val="18"/>
          <w:szCs w:val="18"/>
        </w:rPr>
        <w:t xml:space="preserve"> décision </w:t>
      </w:r>
      <w:r w:rsidR="00487C30" w:rsidRPr="00D301C7">
        <w:rPr>
          <w:sz w:val="18"/>
          <w:szCs w:val="18"/>
        </w:rPr>
        <w:t xml:space="preserve">d’inscription </w:t>
      </w:r>
      <w:r w:rsidRPr="00D301C7">
        <w:rPr>
          <w:sz w:val="18"/>
          <w:szCs w:val="18"/>
        </w:rPr>
        <w:t>établie au niveau du Conseil National des Médeci</w:t>
      </w:r>
      <w:r w:rsidR="00EF03AF" w:rsidRPr="00D301C7">
        <w:rPr>
          <w:sz w:val="18"/>
          <w:szCs w:val="18"/>
        </w:rPr>
        <w:t>ns ser</w:t>
      </w:r>
      <w:r w:rsidR="007478F1" w:rsidRPr="00D301C7">
        <w:rPr>
          <w:sz w:val="18"/>
          <w:szCs w:val="18"/>
        </w:rPr>
        <w:t>a transmise au Conseil</w:t>
      </w:r>
    </w:p>
    <w:p w:rsidR="009D32E3" w:rsidRPr="00D301C7" w:rsidRDefault="00893661" w:rsidP="009D32E3">
      <w:pPr>
        <w:ind w:left="709"/>
        <w:rPr>
          <w:sz w:val="18"/>
          <w:szCs w:val="18"/>
        </w:rPr>
      </w:pPr>
      <w:r w:rsidRPr="00D301C7">
        <w:rPr>
          <w:sz w:val="18"/>
          <w:szCs w:val="18"/>
        </w:rPr>
        <w:t>Régional concerné qui la délivre à l’intéressé(e).</w:t>
      </w:r>
      <w:r w:rsidR="009D32E3" w:rsidRPr="00D301C7">
        <w:rPr>
          <w:sz w:val="18"/>
          <w:szCs w:val="18"/>
        </w:rPr>
        <w:t xml:space="preserve"> </w:t>
      </w:r>
    </w:p>
    <w:p w:rsidR="0098139F" w:rsidRPr="001B70D2" w:rsidRDefault="0098139F" w:rsidP="009D32E3">
      <w:pPr>
        <w:ind w:left="709"/>
        <w:rPr>
          <w:sz w:val="4"/>
          <w:szCs w:val="4"/>
        </w:rPr>
      </w:pPr>
    </w:p>
    <w:p w:rsidR="001565E4" w:rsidRDefault="009D32E3" w:rsidP="0098139F">
      <w:pPr>
        <w:ind w:left="709" w:hanging="425"/>
        <w:rPr>
          <w:color w:val="000000"/>
          <w:szCs w:val="20"/>
        </w:rPr>
      </w:pPr>
      <w:r>
        <w:rPr>
          <w:sz w:val="22"/>
          <w:szCs w:val="22"/>
        </w:rPr>
        <w:t>(*)</w:t>
      </w:r>
      <w:r>
        <w:rPr>
          <w:sz w:val="22"/>
          <w:szCs w:val="22"/>
        </w:rPr>
        <w:tab/>
      </w:r>
      <w:r w:rsidR="0098139F">
        <w:rPr>
          <w:rFonts w:cs="Times New Roman"/>
          <w:color w:val="000000"/>
          <w:sz w:val="18"/>
          <w:szCs w:val="18"/>
        </w:rPr>
        <w:t>Conformément à la disposition</w:t>
      </w:r>
      <w:r w:rsidR="00756C8B">
        <w:rPr>
          <w:rFonts w:cs="Times New Roman"/>
          <w:color w:val="000000"/>
          <w:sz w:val="18"/>
          <w:szCs w:val="18"/>
        </w:rPr>
        <w:t xml:space="preserve"> de l’Article 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4</w:t>
      </w:r>
      <w:r w:rsidR="0098139F">
        <w:rPr>
          <w:rFonts w:cs="Times New Roman"/>
          <w:color w:val="000000"/>
          <w:sz w:val="18"/>
          <w:szCs w:val="18"/>
        </w:rPr>
        <w:t xml:space="preserve"> de la loi </w:t>
      </w:r>
      <w:r w:rsidR="0098139F">
        <w:rPr>
          <w:rFonts w:cs="Times New Roman"/>
          <w:b/>
          <w:bCs/>
          <w:color w:val="000000"/>
          <w:sz w:val="18"/>
          <w:szCs w:val="18"/>
        </w:rPr>
        <w:t>33-21</w:t>
      </w:r>
      <w:r w:rsidR="0098139F">
        <w:rPr>
          <w:rFonts w:cs="Times New Roman"/>
          <w:color w:val="000000"/>
          <w:sz w:val="18"/>
          <w:szCs w:val="18"/>
        </w:rPr>
        <w:t xml:space="preserve"> modifiant et complétant la loi </w:t>
      </w:r>
      <w:r w:rsidR="0098139F">
        <w:rPr>
          <w:rFonts w:cs="Times New Roman"/>
          <w:b/>
          <w:bCs/>
          <w:color w:val="000000"/>
          <w:sz w:val="18"/>
          <w:szCs w:val="18"/>
        </w:rPr>
        <w:t>131-13</w:t>
      </w:r>
      <w:r w:rsidRPr="00ED55BE">
        <w:rPr>
          <w:color w:val="000000"/>
          <w:szCs w:val="20"/>
        </w:rPr>
        <w:t>.</w:t>
      </w:r>
    </w:p>
    <w:p w:rsidR="001B70D2" w:rsidRPr="00ED55BE" w:rsidRDefault="001B70D2" w:rsidP="001B70D2">
      <w:pPr>
        <w:ind w:left="709" w:hanging="425"/>
        <w:rPr>
          <w:color w:val="000000"/>
          <w:szCs w:val="20"/>
        </w:rPr>
      </w:pPr>
      <w:r>
        <w:rPr>
          <w:color w:val="000000"/>
          <w:szCs w:val="20"/>
        </w:rPr>
        <w:t xml:space="preserve">(**)  </w:t>
      </w:r>
      <w:r>
        <w:rPr>
          <w:rFonts w:cs="Times New Roman"/>
          <w:color w:val="000000"/>
          <w:sz w:val="18"/>
          <w:szCs w:val="18"/>
        </w:rPr>
        <w:t xml:space="preserve">Conformément à la disposition de l’Article </w:t>
      </w:r>
      <w:r>
        <w:rPr>
          <w:rFonts w:cs="Times New Roman"/>
          <w:b/>
          <w:bCs/>
          <w:color w:val="000000"/>
          <w:sz w:val="18"/>
          <w:szCs w:val="18"/>
        </w:rPr>
        <w:t>72</w:t>
      </w:r>
      <w:r>
        <w:rPr>
          <w:rFonts w:cs="Times New Roman"/>
          <w:color w:val="000000"/>
          <w:sz w:val="18"/>
          <w:szCs w:val="18"/>
        </w:rPr>
        <w:t xml:space="preserve"> du code d</w:t>
      </w:r>
      <w:r w:rsidR="00A87303">
        <w:rPr>
          <w:rFonts w:cs="Times New Roman"/>
          <w:color w:val="000000"/>
          <w:sz w:val="18"/>
          <w:szCs w:val="18"/>
        </w:rPr>
        <w:t>e</w:t>
      </w:r>
      <w:r>
        <w:rPr>
          <w:rFonts w:cs="Times New Roman"/>
          <w:color w:val="000000"/>
          <w:sz w:val="18"/>
          <w:szCs w:val="18"/>
        </w:rPr>
        <w:t xml:space="preserve"> déontologie.</w:t>
      </w:r>
    </w:p>
    <w:sectPr w:rsidR="001B70D2" w:rsidRPr="00ED55BE" w:rsidSect="00D301C7">
      <w:footerReference w:type="default" r:id="rId12"/>
      <w:pgSz w:w="11907" w:h="16840"/>
      <w:pgMar w:top="0" w:right="567" w:bottom="851" w:left="284" w:header="567" w:footer="6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E09" w:rsidRDefault="00F40E09" w:rsidP="007D4E49">
      <w:r>
        <w:separator/>
      </w:r>
    </w:p>
  </w:endnote>
  <w:endnote w:type="continuationSeparator" w:id="0">
    <w:p w:rsidR="00F40E09" w:rsidRDefault="00F40E09" w:rsidP="007D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ldEnglish">
    <w:altName w:val="Calibri"/>
    <w:charset w:val="00"/>
    <w:family w:val="swiss"/>
    <w:pitch w:val="variable"/>
    <w:sig w:usb0="00000003" w:usb1="00000000" w:usb2="00000000" w:usb3="00000000" w:csb0="00000001" w:csb1="00000000"/>
  </w:font>
  <w:font w:name="Elfring-Elit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E49" w:rsidRDefault="00AE3185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7209790</wp:posOffset>
              </wp:positionH>
              <wp:positionV relativeFrom="page">
                <wp:posOffset>10282555</wp:posOffset>
              </wp:positionV>
              <wp:extent cx="73025" cy="389890"/>
              <wp:effectExtent l="0" t="0" r="22225" b="16510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25" cy="389890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id="Groupe 223" o:spid="_x0000_s1026" style="position:absolute;margin-left:567.7pt;margin-top:809.65pt;width:5.75pt;height:30.7pt;z-index:251658240;mso-height-percent:780;mso-position-horizontal-relative:page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GOC8EAAADcAAAADwAAAGRycy9kb3ducmV2LnhtbERPz2vCMBS+C/4P4QneNNmQMTvTMgRB&#10;hB3mBrLbo3lrg81LSbJa/euXg+Dx4/u9qUbXiYFCtJ41PC0VCOLaG8uNhu+v3eIVREzIBjvPpOFK&#10;EapyOtlgYfyFP2k4pkbkEI4FamhT6gspY92Sw7j0PXHmfn1wmDIMjTQBLzncdfJZqRfp0HJuaLGn&#10;bUv1+fjnNHzY8Xqy/sepc1ivubkdhpNCreez8f0NRKIxPcR3995oWK3y2nwmHwFZ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IY4LwQAAANwAAAAPAAAAAAAAAAAAAAAA&#10;AKECAABkcnMvZG93bnJldi54bWxQSwUGAAAAAAQABAD5AAAAjwMAAAAA&#10;" strokecolor="#a9d18e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0rkMQAAADcAAAADwAAAGRycy9kb3ducmV2LnhtbESPQWsCMRSE74L/IbyCN01apHRXoxSh&#10;IEIPtYJ4e2xed4OblyWJ69pf3xQEj8PMfMMs14NrRU8hWs8anmcKBHHljeVaw+H7Y/oGIiZkg61n&#10;0nCjCOvVeLTE0vgrf1G/T7XIEI4lamhS6kopY9WQwzjzHXH2fnxwmLIMtTQBrxnuWvmi1Kt0aDkv&#10;NNjRpqHqvL84DZ92uB2tPzl1DkXB9e+uPyrUevI0vC9AJBrSI3xvb42G+byA/zP5CM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bSuQxAAAANwAAAAPAAAAAAAAAAAA&#10;AAAAAKECAABkcnMvZG93bnJldi54bWxQSwUGAAAAAAQABAD5AAAAkgMAAAAA&#10;" strokecolor="#a9d18e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4U0MEAAADcAAAADwAAAGRycy9kb3ducmV2LnhtbERPTWsCMRC9F/ofwgjeaqLUUlejFEEo&#10;ggdtQXobNuNucDNZkriu/npzEHp8vO/FqneN6ChE61nDeKRAEJfeWK40/P5s3j5BxIRssPFMGm4U&#10;YbV8fVlgYfyV99QdUiVyCMcCNdQptYWUsazJYRz5ljhzJx8cpgxDJU3Aaw53jZwo9SEdWs4NNba0&#10;rqk8Hy5Ow872t6P1f06dw2zG1X3bHRVqPRz0X3MQifr0L366v42G92men8/kI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jhTQwQAAANwAAAAPAAAAAAAAAAAAAAAA&#10;AKECAABkcnMvZG93bnJldi54bWxQSwUGAAAAAAQABAD5AAAAjwMAAAAA&#10;" strokecolor="#a9d18e" strokeweight="1.25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7016115" cy="434975"/>
              <wp:effectExtent l="0" t="0" r="0" b="635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6115" cy="43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4E49" w:rsidRDefault="007D4E49" w:rsidP="007D4E49">
                          <w:pPr>
                            <w:jc w:val="right"/>
                          </w:pPr>
                          <w:r>
                            <w:t>29 mars 2022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1" o:spid="_x0000_s1026" style="position:absolute;margin-left:0;margin-top:0;width:552.45pt;height:34.25pt;z-index:251657216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" filled="f" stroked="f">
              <v:textbox inset=",0">
                <w:txbxContent>
                  <w:p w:rsidR="007D4E49" w:rsidRDefault="007D4E49" w:rsidP="007D4E49">
                    <w:pPr>
                      <w:jc w:val="right"/>
                    </w:pPr>
                    <w:r>
                      <w:t>29 mars 2022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E09" w:rsidRDefault="00F40E09" w:rsidP="007D4E49">
      <w:r>
        <w:separator/>
      </w:r>
    </w:p>
  </w:footnote>
  <w:footnote w:type="continuationSeparator" w:id="0">
    <w:p w:rsidR="00F40E09" w:rsidRDefault="00F40E09" w:rsidP="007D4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F28"/>
    <w:multiLevelType w:val="hybridMultilevel"/>
    <w:tmpl w:val="1540BBAA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740A8"/>
    <w:multiLevelType w:val="hybridMultilevel"/>
    <w:tmpl w:val="81E83FCE"/>
    <w:lvl w:ilvl="0" w:tplc="61AC7D4E"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2">
    <w:nsid w:val="05984953"/>
    <w:multiLevelType w:val="hybridMultilevel"/>
    <w:tmpl w:val="5C4653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36863"/>
    <w:multiLevelType w:val="hybridMultilevel"/>
    <w:tmpl w:val="8800014C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0B365257"/>
    <w:multiLevelType w:val="hybridMultilevel"/>
    <w:tmpl w:val="20305A4C"/>
    <w:lvl w:ilvl="0" w:tplc="E186975C">
      <w:start w:val="7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74" w:hanging="360"/>
      </w:pPr>
    </w:lvl>
    <w:lvl w:ilvl="2" w:tplc="040C001B" w:tentative="1">
      <w:start w:val="1"/>
      <w:numFmt w:val="lowerRoman"/>
      <w:lvlText w:val="%3."/>
      <w:lvlJc w:val="right"/>
      <w:pPr>
        <w:ind w:left="3294" w:hanging="180"/>
      </w:pPr>
    </w:lvl>
    <w:lvl w:ilvl="3" w:tplc="040C000F" w:tentative="1">
      <w:start w:val="1"/>
      <w:numFmt w:val="decimal"/>
      <w:lvlText w:val="%4."/>
      <w:lvlJc w:val="left"/>
      <w:pPr>
        <w:ind w:left="4014" w:hanging="360"/>
      </w:pPr>
    </w:lvl>
    <w:lvl w:ilvl="4" w:tplc="040C0019" w:tentative="1">
      <w:start w:val="1"/>
      <w:numFmt w:val="lowerLetter"/>
      <w:lvlText w:val="%5."/>
      <w:lvlJc w:val="left"/>
      <w:pPr>
        <w:ind w:left="4734" w:hanging="360"/>
      </w:pPr>
    </w:lvl>
    <w:lvl w:ilvl="5" w:tplc="040C001B" w:tentative="1">
      <w:start w:val="1"/>
      <w:numFmt w:val="lowerRoman"/>
      <w:lvlText w:val="%6."/>
      <w:lvlJc w:val="right"/>
      <w:pPr>
        <w:ind w:left="5454" w:hanging="180"/>
      </w:pPr>
    </w:lvl>
    <w:lvl w:ilvl="6" w:tplc="040C000F" w:tentative="1">
      <w:start w:val="1"/>
      <w:numFmt w:val="decimal"/>
      <w:lvlText w:val="%7."/>
      <w:lvlJc w:val="left"/>
      <w:pPr>
        <w:ind w:left="6174" w:hanging="360"/>
      </w:pPr>
    </w:lvl>
    <w:lvl w:ilvl="7" w:tplc="040C0019" w:tentative="1">
      <w:start w:val="1"/>
      <w:numFmt w:val="lowerLetter"/>
      <w:lvlText w:val="%8."/>
      <w:lvlJc w:val="left"/>
      <w:pPr>
        <w:ind w:left="6894" w:hanging="360"/>
      </w:pPr>
    </w:lvl>
    <w:lvl w:ilvl="8" w:tplc="04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0C66495E"/>
    <w:multiLevelType w:val="hybridMultilevel"/>
    <w:tmpl w:val="6DEC5192"/>
    <w:lvl w:ilvl="0" w:tplc="A70C12EC">
      <w:start w:val="1"/>
      <w:numFmt w:val="decimal"/>
      <w:lvlText w:val="%1-"/>
      <w:lvlJc w:val="left"/>
      <w:pPr>
        <w:ind w:left="1353" w:hanging="360"/>
      </w:pPr>
      <w:rPr>
        <w:rFonts w:ascii="Times New Roman" w:eastAsia="Times New Roman" w:hAnsi="Times New Roman" w:cs="Traditional Arabic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72DB0"/>
    <w:multiLevelType w:val="hybridMultilevel"/>
    <w:tmpl w:val="07DE1F74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A7BFB"/>
    <w:multiLevelType w:val="hybridMultilevel"/>
    <w:tmpl w:val="C26C435C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8433F7"/>
    <w:multiLevelType w:val="hybridMultilevel"/>
    <w:tmpl w:val="60CAC2AA"/>
    <w:lvl w:ilvl="0" w:tplc="6BEC9CD0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1DE3496D"/>
    <w:multiLevelType w:val="hybridMultilevel"/>
    <w:tmpl w:val="B7A4C010"/>
    <w:lvl w:ilvl="0" w:tplc="76120CCE">
      <w:start w:val="1"/>
      <w:numFmt w:val="decimal"/>
      <w:lvlText w:val="%1"/>
      <w:lvlJc w:val="left"/>
      <w:pPr>
        <w:ind w:left="123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54" w:hanging="360"/>
      </w:pPr>
    </w:lvl>
    <w:lvl w:ilvl="2" w:tplc="040C001B" w:tentative="1">
      <w:start w:val="1"/>
      <w:numFmt w:val="lowerRoman"/>
      <w:lvlText w:val="%3."/>
      <w:lvlJc w:val="right"/>
      <w:pPr>
        <w:ind w:left="2674" w:hanging="180"/>
      </w:pPr>
    </w:lvl>
    <w:lvl w:ilvl="3" w:tplc="040C000F" w:tentative="1">
      <w:start w:val="1"/>
      <w:numFmt w:val="decimal"/>
      <w:lvlText w:val="%4."/>
      <w:lvlJc w:val="left"/>
      <w:pPr>
        <w:ind w:left="3394" w:hanging="360"/>
      </w:pPr>
    </w:lvl>
    <w:lvl w:ilvl="4" w:tplc="040C0019" w:tentative="1">
      <w:start w:val="1"/>
      <w:numFmt w:val="lowerLetter"/>
      <w:lvlText w:val="%5."/>
      <w:lvlJc w:val="left"/>
      <w:pPr>
        <w:ind w:left="4114" w:hanging="360"/>
      </w:pPr>
    </w:lvl>
    <w:lvl w:ilvl="5" w:tplc="040C001B" w:tentative="1">
      <w:start w:val="1"/>
      <w:numFmt w:val="lowerRoman"/>
      <w:lvlText w:val="%6."/>
      <w:lvlJc w:val="right"/>
      <w:pPr>
        <w:ind w:left="4834" w:hanging="180"/>
      </w:pPr>
    </w:lvl>
    <w:lvl w:ilvl="6" w:tplc="040C000F" w:tentative="1">
      <w:start w:val="1"/>
      <w:numFmt w:val="decimal"/>
      <w:lvlText w:val="%7."/>
      <w:lvlJc w:val="left"/>
      <w:pPr>
        <w:ind w:left="5554" w:hanging="360"/>
      </w:pPr>
    </w:lvl>
    <w:lvl w:ilvl="7" w:tplc="040C0019" w:tentative="1">
      <w:start w:val="1"/>
      <w:numFmt w:val="lowerLetter"/>
      <w:lvlText w:val="%8."/>
      <w:lvlJc w:val="left"/>
      <w:pPr>
        <w:ind w:left="6274" w:hanging="360"/>
      </w:pPr>
    </w:lvl>
    <w:lvl w:ilvl="8" w:tplc="040C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10">
    <w:nsid w:val="21394B25"/>
    <w:multiLevelType w:val="hybridMultilevel"/>
    <w:tmpl w:val="EC60AD7E"/>
    <w:lvl w:ilvl="0" w:tplc="D5444170">
      <w:numFmt w:val="bullet"/>
      <w:lvlText w:val=""/>
      <w:lvlJc w:val="left"/>
      <w:pPr>
        <w:ind w:left="436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2401A31"/>
    <w:multiLevelType w:val="hybridMultilevel"/>
    <w:tmpl w:val="0990467C"/>
    <w:lvl w:ilvl="0" w:tplc="61AC7D4E">
      <w:numFmt w:val="bullet"/>
      <w:lvlText w:val="-"/>
      <w:lvlJc w:val="left"/>
      <w:pPr>
        <w:ind w:left="25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2">
    <w:nsid w:val="2AA958A9"/>
    <w:multiLevelType w:val="hybridMultilevel"/>
    <w:tmpl w:val="6E10B8AE"/>
    <w:lvl w:ilvl="0" w:tplc="4516D9F4">
      <w:numFmt w:val="bullet"/>
      <w:lvlText w:val="-"/>
      <w:lvlJc w:val="left"/>
      <w:pPr>
        <w:ind w:left="2138" w:hanging="360"/>
      </w:pPr>
      <w:rPr>
        <w:rFonts w:ascii="Simplified Arabic" w:eastAsia="Times New Roman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39C74340"/>
    <w:multiLevelType w:val="hybridMultilevel"/>
    <w:tmpl w:val="615C7A66"/>
    <w:lvl w:ilvl="0" w:tplc="F81834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510265"/>
    <w:multiLevelType w:val="hybridMultilevel"/>
    <w:tmpl w:val="E132C2B2"/>
    <w:lvl w:ilvl="0" w:tplc="CD527826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>
    <w:nsid w:val="449E1BBF"/>
    <w:multiLevelType w:val="hybridMultilevel"/>
    <w:tmpl w:val="FB7C5308"/>
    <w:lvl w:ilvl="0" w:tplc="AA645D40">
      <w:start w:val="4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461852AC"/>
    <w:multiLevelType w:val="hybridMultilevel"/>
    <w:tmpl w:val="B4C69EB2"/>
    <w:lvl w:ilvl="0" w:tplc="61AC7D4E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>
    <w:nsid w:val="49DF3F92"/>
    <w:multiLevelType w:val="hybridMultilevel"/>
    <w:tmpl w:val="89063114"/>
    <w:lvl w:ilvl="0" w:tplc="69429A06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620E7E5C"/>
    <w:multiLevelType w:val="hybridMultilevel"/>
    <w:tmpl w:val="3536D2FC"/>
    <w:lvl w:ilvl="0" w:tplc="040C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9">
    <w:nsid w:val="63F73A77"/>
    <w:multiLevelType w:val="hybridMultilevel"/>
    <w:tmpl w:val="25B601A2"/>
    <w:lvl w:ilvl="0" w:tplc="F19C9DCC">
      <w:start w:val="3"/>
      <w:numFmt w:val="decimal"/>
      <w:lvlText w:val="%1-"/>
      <w:lvlJc w:val="left"/>
      <w:pPr>
        <w:ind w:left="150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220" w:hanging="360"/>
      </w:pPr>
    </w:lvl>
    <w:lvl w:ilvl="2" w:tplc="040C001B" w:tentative="1">
      <w:start w:val="1"/>
      <w:numFmt w:val="lowerRoman"/>
      <w:lvlText w:val="%3."/>
      <w:lvlJc w:val="right"/>
      <w:pPr>
        <w:ind w:left="2940" w:hanging="180"/>
      </w:pPr>
    </w:lvl>
    <w:lvl w:ilvl="3" w:tplc="040C000F" w:tentative="1">
      <w:start w:val="1"/>
      <w:numFmt w:val="decimal"/>
      <w:lvlText w:val="%4."/>
      <w:lvlJc w:val="left"/>
      <w:pPr>
        <w:ind w:left="3660" w:hanging="360"/>
      </w:pPr>
    </w:lvl>
    <w:lvl w:ilvl="4" w:tplc="040C0019" w:tentative="1">
      <w:start w:val="1"/>
      <w:numFmt w:val="lowerLetter"/>
      <w:lvlText w:val="%5."/>
      <w:lvlJc w:val="left"/>
      <w:pPr>
        <w:ind w:left="4380" w:hanging="360"/>
      </w:pPr>
    </w:lvl>
    <w:lvl w:ilvl="5" w:tplc="040C001B" w:tentative="1">
      <w:start w:val="1"/>
      <w:numFmt w:val="lowerRoman"/>
      <w:lvlText w:val="%6."/>
      <w:lvlJc w:val="right"/>
      <w:pPr>
        <w:ind w:left="5100" w:hanging="180"/>
      </w:pPr>
    </w:lvl>
    <w:lvl w:ilvl="6" w:tplc="040C000F" w:tentative="1">
      <w:start w:val="1"/>
      <w:numFmt w:val="decimal"/>
      <w:lvlText w:val="%7."/>
      <w:lvlJc w:val="left"/>
      <w:pPr>
        <w:ind w:left="5820" w:hanging="360"/>
      </w:pPr>
    </w:lvl>
    <w:lvl w:ilvl="7" w:tplc="040C0019" w:tentative="1">
      <w:start w:val="1"/>
      <w:numFmt w:val="lowerLetter"/>
      <w:lvlText w:val="%8."/>
      <w:lvlJc w:val="left"/>
      <w:pPr>
        <w:ind w:left="6540" w:hanging="360"/>
      </w:pPr>
    </w:lvl>
    <w:lvl w:ilvl="8" w:tplc="040C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>
    <w:nsid w:val="68765337"/>
    <w:multiLevelType w:val="hybridMultilevel"/>
    <w:tmpl w:val="9FCE434C"/>
    <w:lvl w:ilvl="0" w:tplc="FB06B50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>
    <w:nsid w:val="6E904CBF"/>
    <w:multiLevelType w:val="hybridMultilevel"/>
    <w:tmpl w:val="6444FA5E"/>
    <w:lvl w:ilvl="0" w:tplc="ADE6F58A">
      <w:numFmt w:val="bullet"/>
      <w:lvlText w:val="-"/>
      <w:lvlJc w:val="left"/>
      <w:pPr>
        <w:ind w:left="72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>
    <w:nsid w:val="714948EB"/>
    <w:multiLevelType w:val="hybridMultilevel"/>
    <w:tmpl w:val="27B6FB18"/>
    <w:lvl w:ilvl="0" w:tplc="331AB2C8">
      <w:start w:val="3"/>
      <w:numFmt w:val="decimal"/>
      <w:lvlText w:val="%1-"/>
      <w:lvlJc w:val="left"/>
      <w:pPr>
        <w:ind w:left="1594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314" w:hanging="360"/>
      </w:pPr>
    </w:lvl>
    <w:lvl w:ilvl="2" w:tplc="040C001B" w:tentative="1">
      <w:start w:val="1"/>
      <w:numFmt w:val="lowerRoman"/>
      <w:lvlText w:val="%3."/>
      <w:lvlJc w:val="right"/>
      <w:pPr>
        <w:ind w:left="3034" w:hanging="180"/>
      </w:pPr>
    </w:lvl>
    <w:lvl w:ilvl="3" w:tplc="040C000F" w:tentative="1">
      <w:start w:val="1"/>
      <w:numFmt w:val="decimal"/>
      <w:lvlText w:val="%4."/>
      <w:lvlJc w:val="left"/>
      <w:pPr>
        <w:ind w:left="3754" w:hanging="360"/>
      </w:pPr>
    </w:lvl>
    <w:lvl w:ilvl="4" w:tplc="040C0019" w:tentative="1">
      <w:start w:val="1"/>
      <w:numFmt w:val="lowerLetter"/>
      <w:lvlText w:val="%5."/>
      <w:lvlJc w:val="left"/>
      <w:pPr>
        <w:ind w:left="4474" w:hanging="360"/>
      </w:pPr>
    </w:lvl>
    <w:lvl w:ilvl="5" w:tplc="040C001B" w:tentative="1">
      <w:start w:val="1"/>
      <w:numFmt w:val="lowerRoman"/>
      <w:lvlText w:val="%6."/>
      <w:lvlJc w:val="right"/>
      <w:pPr>
        <w:ind w:left="5194" w:hanging="180"/>
      </w:pPr>
    </w:lvl>
    <w:lvl w:ilvl="6" w:tplc="040C000F" w:tentative="1">
      <w:start w:val="1"/>
      <w:numFmt w:val="decimal"/>
      <w:lvlText w:val="%7."/>
      <w:lvlJc w:val="left"/>
      <w:pPr>
        <w:ind w:left="5914" w:hanging="360"/>
      </w:pPr>
    </w:lvl>
    <w:lvl w:ilvl="7" w:tplc="040C0019" w:tentative="1">
      <w:start w:val="1"/>
      <w:numFmt w:val="lowerLetter"/>
      <w:lvlText w:val="%8."/>
      <w:lvlJc w:val="left"/>
      <w:pPr>
        <w:ind w:left="6634" w:hanging="360"/>
      </w:pPr>
    </w:lvl>
    <w:lvl w:ilvl="8" w:tplc="040C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3">
    <w:nsid w:val="72131A01"/>
    <w:multiLevelType w:val="hybridMultilevel"/>
    <w:tmpl w:val="05AAC67A"/>
    <w:lvl w:ilvl="0" w:tplc="E23E0394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10"/>
  </w:num>
  <w:num w:numId="10">
    <w:abstractNumId w:val="21"/>
  </w:num>
  <w:num w:numId="11">
    <w:abstractNumId w:val="2"/>
  </w:num>
  <w:num w:numId="12">
    <w:abstractNumId w:val="13"/>
  </w:num>
  <w:num w:numId="13">
    <w:abstractNumId w:val="9"/>
  </w:num>
  <w:num w:numId="14">
    <w:abstractNumId w:val="22"/>
  </w:num>
  <w:num w:numId="15">
    <w:abstractNumId w:val="15"/>
  </w:num>
  <w:num w:numId="16">
    <w:abstractNumId w:val="19"/>
  </w:num>
  <w:num w:numId="17">
    <w:abstractNumId w:val="4"/>
  </w:num>
  <w:num w:numId="18">
    <w:abstractNumId w:val="17"/>
  </w:num>
  <w:num w:numId="19">
    <w:abstractNumId w:val="16"/>
  </w:num>
  <w:num w:numId="20">
    <w:abstractNumId w:val="8"/>
  </w:num>
  <w:num w:numId="21">
    <w:abstractNumId w:val="12"/>
  </w:num>
  <w:num w:numId="22">
    <w:abstractNumId w:val="23"/>
  </w:num>
  <w:num w:numId="23">
    <w:abstractNumId w:val="1"/>
  </w:num>
  <w:num w:numId="2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3EE"/>
    <w:rsid w:val="00000C6F"/>
    <w:rsid w:val="0000192B"/>
    <w:rsid w:val="00004AEC"/>
    <w:rsid w:val="00005089"/>
    <w:rsid w:val="000103C7"/>
    <w:rsid w:val="00011EDD"/>
    <w:rsid w:val="00012128"/>
    <w:rsid w:val="00017816"/>
    <w:rsid w:val="00021BD7"/>
    <w:rsid w:val="00024FC1"/>
    <w:rsid w:val="000442E6"/>
    <w:rsid w:val="00045857"/>
    <w:rsid w:val="00047C88"/>
    <w:rsid w:val="0005225E"/>
    <w:rsid w:val="00055578"/>
    <w:rsid w:val="0007080C"/>
    <w:rsid w:val="00073522"/>
    <w:rsid w:val="00077C36"/>
    <w:rsid w:val="00083F43"/>
    <w:rsid w:val="00087C88"/>
    <w:rsid w:val="00093A3C"/>
    <w:rsid w:val="000A0AB6"/>
    <w:rsid w:val="000A1D96"/>
    <w:rsid w:val="000A2B2C"/>
    <w:rsid w:val="000A6F0E"/>
    <w:rsid w:val="000B0F5B"/>
    <w:rsid w:val="000D5F64"/>
    <w:rsid w:val="000F2C30"/>
    <w:rsid w:val="0012507D"/>
    <w:rsid w:val="00130BA2"/>
    <w:rsid w:val="001365AE"/>
    <w:rsid w:val="0014611E"/>
    <w:rsid w:val="00147449"/>
    <w:rsid w:val="00154538"/>
    <w:rsid w:val="00154546"/>
    <w:rsid w:val="001565E4"/>
    <w:rsid w:val="00162952"/>
    <w:rsid w:val="00162A1D"/>
    <w:rsid w:val="00166252"/>
    <w:rsid w:val="00166635"/>
    <w:rsid w:val="00180C84"/>
    <w:rsid w:val="001827E9"/>
    <w:rsid w:val="0018782D"/>
    <w:rsid w:val="00192927"/>
    <w:rsid w:val="001B70D2"/>
    <w:rsid w:val="001C22CD"/>
    <w:rsid w:val="001C79E4"/>
    <w:rsid w:val="001D35B9"/>
    <w:rsid w:val="001D3A09"/>
    <w:rsid w:val="001D45E2"/>
    <w:rsid w:val="001E200D"/>
    <w:rsid w:val="001E4A99"/>
    <w:rsid w:val="001F44FA"/>
    <w:rsid w:val="001F4E0D"/>
    <w:rsid w:val="001F6A57"/>
    <w:rsid w:val="00201F6B"/>
    <w:rsid w:val="00217B4F"/>
    <w:rsid w:val="00223516"/>
    <w:rsid w:val="0024609A"/>
    <w:rsid w:val="00255773"/>
    <w:rsid w:val="002642ED"/>
    <w:rsid w:val="00265AFB"/>
    <w:rsid w:val="00267856"/>
    <w:rsid w:val="00270A1B"/>
    <w:rsid w:val="0029142B"/>
    <w:rsid w:val="00291834"/>
    <w:rsid w:val="002952A3"/>
    <w:rsid w:val="002A0A5D"/>
    <w:rsid w:val="002A377D"/>
    <w:rsid w:val="002B49E7"/>
    <w:rsid w:val="002C2F70"/>
    <w:rsid w:val="002D7626"/>
    <w:rsid w:val="002E54A0"/>
    <w:rsid w:val="002E7CCE"/>
    <w:rsid w:val="002F0504"/>
    <w:rsid w:val="002F61EE"/>
    <w:rsid w:val="002F6618"/>
    <w:rsid w:val="00303F56"/>
    <w:rsid w:val="00321B98"/>
    <w:rsid w:val="00324CC5"/>
    <w:rsid w:val="00327ADE"/>
    <w:rsid w:val="003323D1"/>
    <w:rsid w:val="0033579C"/>
    <w:rsid w:val="00341610"/>
    <w:rsid w:val="003541CD"/>
    <w:rsid w:val="003609E9"/>
    <w:rsid w:val="00360C02"/>
    <w:rsid w:val="00362695"/>
    <w:rsid w:val="00362977"/>
    <w:rsid w:val="00362C03"/>
    <w:rsid w:val="0036465A"/>
    <w:rsid w:val="00372C50"/>
    <w:rsid w:val="00376098"/>
    <w:rsid w:val="00393802"/>
    <w:rsid w:val="003B3F81"/>
    <w:rsid w:val="003C46E2"/>
    <w:rsid w:val="003D2FF0"/>
    <w:rsid w:val="003D6858"/>
    <w:rsid w:val="003D6C2D"/>
    <w:rsid w:val="003E10CC"/>
    <w:rsid w:val="00400946"/>
    <w:rsid w:val="004153A8"/>
    <w:rsid w:val="00432C47"/>
    <w:rsid w:val="00432EAF"/>
    <w:rsid w:val="00442AAE"/>
    <w:rsid w:val="00442F8A"/>
    <w:rsid w:val="00453BE6"/>
    <w:rsid w:val="004609F7"/>
    <w:rsid w:val="00463022"/>
    <w:rsid w:val="004641B7"/>
    <w:rsid w:val="00464854"/>
    <w:rsid w:val="00465AAD"/>
    <w:rsid w:val="004805DD"/>
    <w:rsid w:val="0048411B"/>
    <w:rsid w:val="00484E7A"/>
    <w:rsid w:val="00486B98"/>
    <w:rsid w:val="00487C30"/>
    <w:rsid w:val="004965B6"/>
    <w:rsid w:val="004A6FBB"/>
    <w:rsid w:val="004B6BE4"/>
    <w:rsid w:val="004C0F89"/>
    <w:rsid w:val="004C1CAC"/>
    <w:rsid w:val="004C2B38"/>
    <w:rsid w:val="004D426F"/>
    <w:rsid w:val="004E4191"/>
    <w:rsid w:val="004E491A"/>
    <w:rsid w:val="004F51A0"/>
    <w:rsid w:val="00511105"/>
    <w:rsid w:val="00516C74"/>
    <w:rsid w:val="005303E7"/>
    <w:rsid w:val="005309C8"/>
    <w:rsid w:val="0053589A"/>
    <w:rsid w:val="00542BA3"/>
    <w:rsid w:val="005462B9"/>
    <w:rsid w:val="0056281C"/>
    <w:rsid w:val="005744F1"/>
    <w:rsid w:val="005E1822"/>
    <w:rsid w:val="005F11C9"/>
    <w:rsid w:val="005F5309"/>
    <w:rsid w:val="005F76B7"/>
    <w:rsid w:val="00607239"/>
    <w:rsid w:val="00631ACE"/>
    <w:rsid w:val="00640E82"/>
    <w:rsid w:val="00653D10"/>
    <w:rsid w:val="0067306B"/>
    <w:rsid w:val="00675FBF"/>
    <w:rsid w:val="0068377A"/>
    <w:rsid w:val="00687670"/>
    <w:rsid w:val="0069229D"/>
    <w:rsid w:val="006B2D3D"/>
    <w:rsid w:val="006B6EA8"/>
    <w:rsid w:val="006C6CD8"/>
    <w:rsid w:val="006E549C"/>
    <w:rsid w:val="0070575E"/>
    <w:rsid w:val="007061AB"/>
    <w:rsid w:val="007207FA"/>
    <w:rsid w:val="00724879"/>
    <w:rsid w:val="00735EA5"/>
    <w:rsid w:val="007478F1"/>
    <w:rsid w:val="00752A3C"/>
    <w:rsid w:val="00756C8B"/>
    <w:rsid w:val="007614D0"/>
    <w:rsid w:val="007704AB"/>
    <w:rsid w:val="00785BC3"/>
    <w:rsid w:val="00791C69"/>
    <w:rsid w:val="00793676"/>
    <w:rsid w:val="007A1CCF"/>
    <w:rsid w:val="007A2953"/>
    <w:rsid w:val="007A3D99"/>
    <w:rsid w:val="007B1F20"/>
    <w:rsid w:val="007D24CA"/>
    <w:rsid w:val="007D4051"/>
    <w:rsid w:val="007D4E49"/>
    <w:rsid w:val="007F4F07"/>
    <w:rsid w:val="007F6270"/>
    <w:rsid w:val="007F75CE"/>
    <w:rsid w:val="0080405F"/>
    <w:rsid w:val="00814E00"/>
    <w:rsid w:val="00815F55"/>
    <w:rsid w:val="00827457"/>
    <w:rsid w:val="00827D72"/>
    <w:rsid w:val="008321FC"/>
    <w:rsid w:val="008736B5"/>
    <w:rsid w:val="008835F5"/>
    <w:rsid w:val="00893661"/>
    <w:rsid w:val="008A3756"/>
    <w:rsid w:val="008A4C7D"/>
    <w:rsid w:val="008C5E83"/>
    <w:rsid w:val="008D1684"/>
    <w:rsid w:val="008D1CCD"/>
    <w:rsid w:val="008D2EC5"/>
    <w:rsid w:val="008D4DBC"/>
    <w:rsid w:val="008D50E8"/>
    <w:rsid w:val="008D740F"/>
    <w:rsid w:val="008E16D7"/>
    <w:rsid w:val="008E74D3"/>
    <w:rsid w:val="008E7F25"/>
    <w:rsid w:val="008F3B2B"/>
    <w:rsid w:val="008F5342"/>
    <w:rsid w:val="00910AC5"/>
    <w:rsid w:val="00912D21"/>
    <w:rsid w:val="009259D7"/>
    <w:rsid w:val="00930BF5"/>
    <w:rsid w:val="00932BF8"/>
    <w:rsid w:val="00943760"/>
    <w:rsid w:val="0095366D"/>
    <w:rsid w:val="009554C4"/>
    <w:rsid w:val="00967C9E"/>
    <w:rsid w:val="00973A90"/>
    <w:rsid w:val="0098139F"/>
    <w:rsid w:val="009A309F"/>
    <w:rsid w:val="009A54C3"/>
    <w:rsid w:val="009C58B8"/>
    <w:rsid w:val="009C5969"/>
    <w:rsid w:val="009C69D2"/>
    <w:rsid w:val="009D2742"/>
    <w:rsid w:val="009D32E3"/>
    <w:rsid w:val="009D7454"/>
    <w:rsid w:val="009E2B16"/>
    <w:rsid w:val="009E5B68"/>
    <w:rsid w:val="009F01D2"/>
    <w:rsid w:val="009F2AA4"/>
    <w:rsid w:val="009F6F22"/>
    <w:rsid w:val="00A07510"/>
    <w:rsid w:val="00A2178F"/>
    <w:rsid w:val="00A24127"/>
    <w:rsid w:val="00A2433A"/>
    <w:rsid w:val="00A34AE3"/>
    <w:rsid w:val="00A43E72"/>
    <w:rsid w:val="00A44EF7"/>
    <w:rsid w:val="00A52929"/>
    <w:rsid w:val="00A5520D"/>
    <w:rsid w:val="00A56870"/>
    <w:rsid w:val="00A605A0"/>
    <w:rsid w:val="00A67A20"/>
    <w:rsid w:val="00A7013D"/>
    <w:rsid w:val="00A712BA"/>
    <w:rsid w:val="00A718CE"/>
    <w:rsid w:val="00A73916"/>
    <w:rsid w:val="00A83378"/>
    <w:rsid w:val="00A87303"/>
    <w:rsid w:val="00A96514"/>
    <w:rsid w:val="00AA18D5"/>
    <w:rsid w:val="00AB278D"/>
    <w:rsid w:val="00AB54A7"/>
    <w:rsid w:val="00AB7BA0"/>
    <w:rsid w:val="00AC400A"/>
    <w:rsid w:val="00AC414D"/>
    <w:rsid w:val="00AD1167"/>
    <w:rsid w:val="00AD5434"/>
    <w:rsid w:val="00AE3185"/>
    <w:rsid w:val="00AE4312"/>
    <w:rsid w:val="00AE66DD"/>
    <w:rsid w:val="00AE67CF"/>
    <w:rsid w:val="00AF3542"/>
    <w:rsid w:val="00AF37E2"/>
    <w:rsid w:val="00AF740F"/>
    <w:rsid w:val="00AF7675"/>
    <w:rsid w:val="00AF7833"/>
    <w:rsid w:val="00B05775"/>
    <w:rsid w:val="00B05914"/>
    <w:rsid w:val="00B07F94"/>
    <w:rsid w:val="00B1059D"/>
    <w:rsid w:val="00B15F5D"/>
    <w:rsid w:val="00B218C1"/>
    <w:rsid w:val="00B30786"/>
    <w:rsid w:val="00B30DD5"/>
    <w:rsid w:val="00B373DB"/>
    <w:rsid w:val="00B65BB0"/>
    <w:rsid w:val="00B82943"/>
    <w:rsid w:val="00B83F5B"/>
    <w:rsid w:val="00B84D81"/>
    <w:rsid w:val="00B91C18"/>
    <w:rsid w:val="00BA6284"/>
    <w:rsid w:val="00BB3383"/>
    <w:rsid w:val="00BB6506"/>
    <w:rsid w:val="00BC052C"/>
    <w:rsid w:val="00BC246A"/>
    <w:rsid w:val="00BC7626"/>
    <w:rsid w:val="00BE2476"/>
    <w:rsid w:val="00BF7633"/>
    <w:rsid w:val="00C16FCE"/>
    <w:rsid w:val="00C1751F"/>
    <w:rsid w:val="00C31DD5"/>
    <w:rsid w:val="00C32DD9"/>
    <w:rsid w:val="00C335C2"/>
    <w:rsid w:val="00C3455E"/>
    <w:rsid w:val="00C37A38"/>
    <w:rsid w:val="00C40912"/>
    <w:rsid w:val="00C6608D"/>
    <w:rsid w:val="00C67920"/>
    <w:rsid w:val="00C7758D"/>
    <w:rsid w:val="00C85A6E"/>
    <w:rsid w:val="00C86BF8"/>
    <w:rsid w:val="00C87395"/>
    <w:rsid w:val="00C94C5A"/>
    <w:rsid w:val="00C960DE"/>
    <w:rsid w:val="00CA06BD"/>
    <w:rsid w:val="00CA2954"/>
    <w:rsid w:val="00CB3CE2"/>
    <w:rsid w:val="00CC3E8A"/>
    <w:rsid w:val="00CC4DF4"/>
    <w:rsid w:val="00CD7CE9"/>
    <w:rsid w:val="00CE46CF"/>
    <w:rsid w:val="00CF7931"/>
    <w:rsid w:val="00D02B86"/>
    <w:rsid w:val="00D02CB3"/>
    <w:rsid w:val="00D04D54"/>
    <w:rsid w:val="00D067CF"/>
    <w:rsid w:val="00D16583"/>
    <w:rsid w:val="00D247FF"/>
    <w:rsid w:val="00D2798A"/>
    <w:rsid w:val="00D301C7"/>
    <w:rsid w:val="00D33B2D"/>
    <w:rsid w:val="00D46F7B"/>
    <w:rsid w:val="00D51B98"/>
    <w:rsid w:val="00D73537"/>
    <w:rsid w:val="00D8586F"/>
    <w:rsid w:val="00D92EF6"/>
    <w:rsid w:val="00D93AF5"/>
    <w:rsid w:val="00DA0CD6"/>
    <w:rsid w:val="00DA3423"/>
    <w:rsid w:val="00DA76BF"/>
    <w:rsid w:val="00DC0113"/>
    <w:rsid w:val="00DD1E2D"/>
    <w:rsid w:val="00DD2AE5"/>
    <w:rsid w:val="00DF597D"/>
    <w:rsid w:val="00E06780"/>
    <w:rsid w:val="00E11A5B"/>
    <w:rsid w:val="00E26A2D"/>
    <w:rsid w:val="00E30B6B"/>
    <w:rsid w:val="00E32712"/>
    <w:rsid w:val="00E419AB"/>
    <w:rsid w:val="00E423EE"/>
    <w:rsid w:val="00E42BC1"/>
    <w:rsid w:val="00E53C0D"/>
    <w:rsid w:val="00E60149"/>
    <w:rsid w:val="00E60573"/>
    <w:rsid w:val="00E71D1D"/>
    <w:rsid w:val="00E73F76"/>
    <w:rsid w:val="00E761D6"/>
    <w:rsid w:val="00E93B52"/>
    <w:rsid w:val="00E955FD"/>
    <w:rsid w:val="00E95702"/>
    <w:rsid w:val="00EA18A8"/>
    <w:rsid w:val="00EA265F"/>
    <w:rsid w:val="00EA339E"/>
    <w:rsid w:val="00EA7C26"/>
    <w:rsid w:val="00EB59C5"/>
    <w:rsid w:val="00EC369E"/>
    <w:rsid w:val="00EC4E2F"/>
    <w:rsid w:val="00EC6BFE"/>
    <w:rsid w:val="00ED55BE"/>
    <w:rsid w:val="00EE2F8C"/>
    <w:rsid w:val="00EE300F"/>
    <w:rsid w:val="00EF03AF"/>
    <w:rsid w:val="00F07620"/>
    <w:rsid w:val="00F101C9"/>
    <w:rsid w:val="00F20030"/>
    <w:rsid w:val="00F345D3"/>
    <w:rsid w:val="00F34D09"/>
    <w:rsid w:val="00F35EBB"/>
    <w:rsid w:val="00F36479"/>
    <w:rsid w:val="00F40E09"/>
    <w:rsid w:val="00F4515C"/>
    <w:rsid w:val="00F56C6E"/>
    <w:rsid w:val="00F57FE1"/>
    <w:rsid w:val="00F600BD"/>
    <w:rsid w:val="00F6403A"/>
    <w:rsid w:val="00F64189"/>
    <w:rsid w:val="00FA1FFB"/>
    <w:rsid w:val="00FC3D5E"/>
    <w:rsid w:val="00FD4844"/>
    <w:rsid w:val="00FD6BDE"/>
    <w:rsid w:val="00FD7A9F"/>
    <w:rsid w:val="00FE1049"/>
    <w:rsid w:val="00FE178C"/>
    <w:rsid w:val="00FE32DB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rsid w:val="00F56C6E"/>
    <w:pPr>
      <w:ind w:firstLine="1134"/>
      <w:jc w:val="lowKashida"/>
    </w:pPr>
    <w:rPr>
      <w:b/>
      <w:bCs/>
      <w:sz w:val="28"/>
      <w:szCs w:val="33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351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3516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3D2FF0"/>
    <w:rPr>
      <w:rFonts w:ascii="Calibri" w:eastAsia="Calibri" w:hAnsi="Calibri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7D4E4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D4E49"/>
    <w:rPr>
      <w:rFonts w:cs="Traditional Arabic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D4E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D4E49"/>
    <w:rPr>
      <w:rFonts w:cs="Traditional Arabic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rsid w:val="00F56C6E"/>
    <w:pPr>
      <w:ind w:firstLine="1134"/>
      <w:jc w:val="lowKashida"/>
    </w:pPr>
    <w:rPr>
      <w:b/>
      <w:bCs/>
      <w:sz w:val="28"/>
      <w:szCs w:val="33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351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3516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3D2FF0"/>
    <w:rPr>
      <w:rFonts w:ascii="Calibri" w:eastAsia="Calibri" w:hAnsi="Calibri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7D4E4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D4E49"/>
    <w:rPr>
      <w:rFonts w:cs="Traditional Arabic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D4E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D4E49"/>
    <w:rPr>
      <w:rFonts w:cs="Traditional Arabi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engageme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AB1822-7209-4A3F-AB03-3530562C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engagement.dot</Template>
  <TotalTime>1</TotalTime>
  <Pages>1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trre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hp</dc:creator>
  <cp:lastModifiedBy>Admin</cp:lastModifiedBy>
  <cp:revision>2</cp:revision>
  <cp:lastPrinted>2021-12-20T11:30:00Z</cp:lastPrinted>
  <dcterms:created xsi:type="dcterms:W3CDTF">2022-04-06T11:17:00Z</dcterms:created>
  <dcterms:modified xsi:type="dcterms:W3CDTF">2022-04-06T11:17:00Z</dcterms:modified>
</cp:coreProperties>
</file>